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FF8263" w14:textId="033C8212" w:rsidR="00C73899" w:rsidRDefault="00463A11" w:rsidP="00C73899">
      <w:pPr>
        <w:pStyle w:val="Untertitel"/>
      </w:pPr>
      <w:r>
        <w:t>Kraftfahrt</w:t>
      </w:r>
      <w:r w:rsidR="00C73899" w:rsidRPr="00854A3D">
        <w:t xml:space="preserve"> / </w:t>
      </w:r>
      <w:r>
        <w:t>01</w:t>
      </w:r>
      <w:r w:rsidR="00E80F0F" w:rsidRPr="00854A3D">
        <w:t>.</w:t>
      </w:r>
      <w:r>
        <w:t>1</w:t>
      </w:r>
      <w:r w:rsidR="00CE4E64" w:rsidRPr="00854A3D">
        <w:t>0</w:t>
      </w:r>
      <w:r w:rsidR="00E80F0F" w:rsidRPr="00854A3D">
        <w:t>.202</w:t>
      </w:r>
      <w:r w:rsidR="009A7F09" w:rsidRPr="00854A3D">
        <w:t>5</w:t>
      </w:r>
    </w:p>
    <w:p w14:paraId="2DFAD373" w14:textId="77777777" w:rsidR="004B7CF6" w:rsidRPr="004B7CF6" w:rsidRDefault="004B7CF6" w:rsidP="004B7CF6"/>
    <w:p w14:paraId="474E9578" w14:textId="77777777" w:rsidR="00A15D50" w:rsidRPr="00A15D50" w:rsidRDefault="00A15D50" w:rsidP="00A15D50"/>
    <w:p w14:paraId="5BECBE6C" w14:textId="0C7B5E16" w:rsidR="00510F5B" w:rsidRDefault="00F45D73" w:rsidP="00F63B59">
      <w:pPr>
        <w:pStyle w:val="Titel"/>
        <w:rPr>
          <w:rStyle w:val="UntertitelZchn"/>
        </w:rPr>
      </w:pPr>
      <w:r>
        <w:t>Chancen nutzen</w:t>
      </w:r>
      <w:r w:rsidR="00B72A52">
        <w:t xml:space="preserve"> </w:t>
      </w:r>
      <w:r>
        <w:t xml:space="preserve">in der </w:t>
      </w:r>
      <w:r>
        <w:br/>
        <w:t>Kfz-</w:t>
      </w:r>
      <w:r w:rsidR="00463A11" w:rsidRPr="00463A11">
        <w:t>Wechsel</w:t>
      </w:r>
      <w:r w:rsidR="003C753D">
        <w:t>saison</w:t>
      </w:r>
      <w:r>
        <w:t xml:space="preserve"> </w:t>
      </w:r>
      <w:r w:rsidR="00F63B59">
        <w:br/>
      </w:r>
    </w:p>
    <w:p w14:paraId="4B200BB5" w14:textId="77777777" w:rsidR="004B7CF6" w:rsidRDefault="004B7CF6" w:rsidP="00A15D50">
      <w:pPr>
        <w:pStyle w:val="Titel"/>
        <w:rPr>
          <w:rStyle w:val="UntertitelZchn"/>
        </w:rPr>
      </w:pPr>
    </w:p>
    <w:p w14:paraId="36DD9639" w14:textId="0DA77A98" w:rsidR="004B7CF6" w:rsidRPr="004B7CF6" w:rsidRDefault="003C753D" w:rsidP="004B7CF6">
      <w:pPr>
        <w:pStyle w:val="Titel"/>
        <w:rPr>
          <w:rFonts w:eastAsiaTheme="minorEastAsia"/>
          <w:color w:val="646D74" w:themeColor="accent6"/>
          <w:spacing w:val="15"/>
          <w:kern w:val="4"/>
          <w:sz w:val="28"/>
        </w:rPr>
      </w:pPr>
      <w:r w:rsidRPr="003C753D">
        <w:rPr>
          <w:rStyle w:val="UntertitelZchn"/>
        </w:rPr>
        <w:t>Vie</w:t>
      </w:r>
      <w:r w:rsidRPr="00463A11">
        <w:rPr>
          <w:rFonts w:asciiTheme="minorHAnsi" w:eastAsiaTheme="minorEastAsia" w:hAnsiTheme="minorHAnsi" w:cstheme="minorBidi"/>
          <w:color w:val="646D74" w:themeColor="accent6"/>
          <w:spacing w:val="15"/>
          <w:kern w:val="4"/>
          <w:sz w:val="28"/>
          <w:szCs w:val="22"/>
        </w:rPr>
        <w:t>le Versicherungsneh</w:t>
      </w:r>
      <w:r w:rsidRPr="003C753D">
        <w:rPr>
          <w:rStyle w:val="UntertitelZchn"/>
        </w:rPr>
        <w:t xml:space="preserve">merinnen und Versicherungsnehmer werden </w:t>
      </w:r>
      <w:r w:rsidR="00A15D50">
        <w:rPr>
          <w:rStyle w:val="UntertitelZchn"/>
        </w:rPr>
        <w:t>dieses</w:t>
      </w:r>
      <w:r w:rsidRPr="003C753D">
        <w:rPr>
          <w:rStyle w:val="UntertitelZchn"/>
        </w:rPr>
        <w:t xml:space="preserve"> Jahr </w:t>
      </w:r>
      <w:r w:rsidR="00A15D50">
        <w:rPr>
          <w:rStyle w:val="UntertitelZchn"/>
        </w:rPr>
        <w:t xml:space="preserve">wieder </w:t>
      </w:r>
      <w:r w:rsidRPr="003C753D">
        <w:rPr>
          <w:rStyle w:val="UntertitelZchn"/>
        </w:rPr>
        <w:t>mit steigenden Kfz-Prämien konfrontiert. Für Sie ist das die Gelegenheit, eine attraktive Alternative aufzuzeigen</w:t>
      </w:r>
      <w:r>
        <w:rPr>
          <w:rStyle w:val="UntertitelZchn"/>
        </w:rPr>
        <w:t>.</w:t>
      </w:r>
    </w:p>
    <w:p w14:paraId="4B728D63" w14:textId="7B59A4F9" w:rsidR="007D55AA" w:rsidRPr="00463A11" w:rsidRDefault="00463A11" w:rsidP="003C753D">
      <w:pPr>
        <w:pStyle w:val="berschrift1"/>
      </w:pPr>
      <w:r w:rsidRPr="00463A11">
        <w:t>Mit unserem neuen Kfz-Tarif</w:t>
      </w:r>
      <w:r w:rsidR="00D36261">
        <w:t xml:space="preserve"> </w:t>
      </w:r>
      <w:r w:rsidR="00F45D73">
        <w:t xml:space="preserve">- </w:t>
      </w:r>
      <w:r w:rsidRPr="00463A11">
        <w:t xml:space="preserve">inklusive </w:t>
      </w:r>
      <w:r w:rsidR="003C753D">
        <w:t xml:space="preserve">optionaler </w:t>
      </w:r>
      <w:r w:rsidRPr="00463A11">
        <w:t xml:space="preserve">Werkstattbindung </w:t>
      </w:r>
      <w:r w:rsidR="00F45D73">
        <w:t xml:space="preserve">- </w:t>
      </w:r>
      <w:r w:rsidR="003C753D">
        <w:t xml:space="preserve">wird </w:t>
      </w:r>
      <w:r w:rsidRPr="00463A11">
        <w:t xml:space="preserve">die Prämie </w:t>
      </w:r>
      <w:r w:rsidR="003C753D">
        <w:t>reduziert</w:t>
      </w:r>
      <w:r w:rsidR="00F45D73">
        <w:t xml:space="preserve">, die Leistungen bleiben </w:t>
      </w:r>
      <w:r w:rsidRPr="00463A11">
        <w:t>gewohnt stark.</w:t>
      </w:r>
    </w:p>
    <w:p w14:paraId="019E292B" w14:textId="72E6FEEC" w:rsidR="00577223" w:rsidRDefault="00463A11" w:rsidP="003C753D">
      <w:pPr>
        <w:rPr>
          <w:b/>
          <w:bCs/>
        </w:rPr>
      </w:pPr>
      <w:r w:rsidRPr="00463A11">
        <w:t xml:space="preserve">Ihre Kundinnen und Kunden profitieren </w:t>
      </w:r>
      <w:r w:rsidR="00F45D73">
        <w:t>damit</w:t>
      </w:r>
      <w:r w:rsidRPr="00463A11">
        <w:t xml:space="preserve"> gleich doppelt – von spürbaren</w:t>
      </w:r>
      <w:r w:rsidR="003C753D">
        <w:t xml:space="preserve"> </w:t>
      </w:r>
      <w:r w:rsidRPr="00463A11">
        <w:t xml:space="preserve">Beitragseinsparungen und </w:t>
      </w:r>
      <w:r w:rsidRPr="00463A11">
        <w:rPr>
          <w:b/>
          <w:bCs/>
        </w:rPr>
        <w:t xml:space="preserve">hochwertigen Serviceleistungen: </w:t>
      </w:r>
    </w:p>
    <w:p w14:paraId="26782E8D" w14:textId="09BD04D0" w:rsidR="00577223" w:rsidRDefault="00A15D50" w:rsidP="003C753D">
      <w:pPr>
        <w:rPr>
          <w:b/>
          <w:bCs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61312" behindDoc="0" locked="0" layoutInCell="1" allowOverlap="1" wp14:anchorId="5B2C975E" wp14:editId="489B018F">
                <wp:simplePos x="0" y="0"/>
                <wp:positionH relativeFrom="column">
                  <wp:posOffset>4290694</wp:posOffset>
                </wp:positionH>
                <wp:positionV relativeFrom="paragraph">
                  <wp:posOffset>3810</wp:posOffset>
                </wp:positionV>
                <wp:extent cx="2366645" cy="1809750"/>
                <wp:effectExtent l="0" t="0" r="0" b="0"/>
                <wp:wrapNone/>
                <wp:docPr id="1327492055" name="Gruppieren 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366645" cy="1809750"/>
                          <a:chOff x="0" y="0"/>
                          <a:chExt cx="2795270" cy="1883410"/>
                        </a:xfrm>
                      </wpg:grpSpPr>
                      <pic:pic xmlns:pic="http://schemas.openxmlformats.org/drawingml/2006/picture">
                        <pic:nvPicPr>
                          <pic:cNvPr id="494802046" name="Grafik 1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558" b="528"/>
                          <a:stretch/>
                        </pic:blipFill>
                        <pic:spPr bwMode="auto">
                          <a:xfrm>
                            <a:off x="0" y="0"/>
                            <a:ext cx="2795270" cy="185737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3" name="Grafik 2">
                            <a:extLst>
                              <a:ext uri="{FF2B5EF4-FFF2-40B4-BE49-F238E27FC236}">
                                <a16:creationId xmlns:a16="http://schemas.microsoft.com/office/drawing/2014/main" id="{EA4CBAF4-006B-44D9-BE3C-E5868284117F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45261" b="14676"/>
                          <a:stretch/>
                        </pic:blipFill>
                        <pic:spPr>
                          <a:xfrm flipH="1">
                            <a:off x="0" y="28575"/>
                            <a:ext cx="2211070" cy="1854835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3BAFECD3" id="Gruppieren 1" o:spid="_x0000_s1026" style="position:absolute;margin-left:337.85pt;margin-top:.3pt;width:186.35pt;height:142.5pt;z-index:251661312;mso-width-relative:margin;mso-height-relative:margin" coordsize="27952,1883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Grafik 1" o:spid="_x0000_s1027" type="#_x0000_t75" style="position:absolute;width:27952;height:1857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">
                  <v:imagedata r:id="rId10" o:title="" croptop="366f" cropbottom="346f"/>
                </v:shape>
                <v:shape id="Grafik 2" o:spid="_x0000_s1028" type="#_x0000_t75" style="position:absolute;top:285;width:22110;height:18549;flip:x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">
                  <v:imagedata r:id="rId11" o:title="" cropbottom="9618f" cropright="29662f"/>
                </v:shape>
              </v:group>
            </w:pict>
          </mc:Fallback>
        </mc:AlternateContent>
      </w:r>
    </w:p>
    <w:p w14:paraId="447F7DAB" w14:textId="6F1A7DEB" w:rsidR="00577223" w:rsidRDefault="00463A11" w:rsidP="003C753D">
      <w:pPr>
        <w:pStyle w:val="Aufzhlung"/>
      </w:pPr>
      <w:r w:rsidRPr="00463A11">
        <w:rPr>
          <w:b/>
          <w:bCs/>
        </w:rPr>
        <w:t xml:space="preserve">Qualitätsgesicherte </w:t>
      </w:r>
      <w:hyperlink r:id="rId12" w:history="1">
        <w:r w:rsidRPr="00F63B59">
          <w:rPr>
            <w:rStyle w:val="Hyperlink"/>
            <w:b/>
            <w:bCs/>
          </w:rPr>
          <w:t>Partnerwerkstätten</w:t>
        </w:r>
      </w:hyperlink>
      <w:r w:rsidRPr="00463A11">
        <w:rPr>
          <w:b/>
          <w:bCs/>
        </w:rPr>
        <w:t xml:space="preserve">: </w:t>
      </w:r>
      <w:r w:rsidRPr="00463A11">
        <w:t xml:space="preserve">Reparaturen </w:t>
      </w:r>
      <w:r w:rsidR="00A15D50">
        <w:br/>
      </w:r>
      <w:r w:rsidRPr="00463A11">
        <w:t>erfolgen ausschließlich in</w:t>
      </w:r>
      <w:r w:rsidR="003C753D">
        <w:t xml:space="preserve"> </w:t>
      </w:r>
      <w:r w:rsidRPr="00463A11">
        <w:t xml:space="preserve">geprüften Fachbetrieben. </w:t>
      </w:r>
    </w:p>
    <w:p w14:paraId="081C80C1" w14:textId="38F9895F" w:rsidR="00577223" w:rsidRDefault="00463A11" w:rsidP="003C753D">
      <w:pPr>
        <w:pStyle w:val="Aufzhlung"/>
      </w:pPr>
      <w:r w:rsidRPr="00463A11">
        <w:rPr>
          <w:b/>
          <w:bCs/>
        </w:rPr>
        <w:t xml:space="preserve">Hol- und Bringservice: </w:t>
      </w:r>
      <w:r w:rsidRPr="00463A11">
        <w:t xml:space="preserve">Ihre Kundinnen und Kunden sparen </w:t>
      </w:r>
      <w:r w:rsidR="00A15D50">
        <w:br/>
      </w:r>
      <w:r w:rsidRPr="00463A11">
        <w:t xml:space="preserve">Zeit und Wege. </w:t>
      </w:r>
    </w:p>
    <w:p w14:paraId="075AF9CD" w14:textId="7B594251" w:rsidR="00577223" w:rsidRDefault="00463A11" w:rsidP="003C753D">
      <w:pPr>
        <w:pStyle w:val="Aufzhlung"/>
      </w:pPr>
      <w:r w:rsidRPr="00463A11">
        <w:rPr>
          <w:b/>
          <w:bCs/>
        </w:rPr>
        <w:t xml:space="preserve">Kostenloses Ersatzfahrzeug: </w:t>
      </w:r>
      <w:r w:rsidRPr="00463A11">
        <w:t xml:space="preserve">Mobilität bleibt jederzeit erhalten. </w:t>
      </w:r>
    </w:p>
    <w:p w14:paraId="735B1634" w14:textId="35A15AC4" w:rsidR="00577223" w:rsidRDefault="00463A11" w:rsidP="003C753D">
      <w:pPr>
        <w:pStyle w:val="Aufzhlung"/>
      </w:pPr>
      <w:r w:rsidRPr="00463A11">
        <w:rPr>
          <w:b/>
          <w:bCs/>
        </w:rPr>
        <w:t xml:space="preserve">Mindestens 2 Jahre Garantie auf alle Reparaturen: </w:t>
      </w:r>
      <w:r w:rsidR="00A15D50">
        <w:rPr>
          <w:b/>
          <w:bCs/>
        </w:rPr>
        <w:br/>
      </w:r>
      <w:r w:rsidRPr="00463A11">
        <w:t xml:space="preserve">Nachhaltiger Schutz und Sicherheit. </w:t>
      </w:r>
    </w:p>
    <w:p w14:paraId="09C148DD" w14:textId="15C5446D" w:rsidR="00A15D50" w:rsidRDefault="00463A11" w:rsidP="003C753D">
      <w:pPr>
        <w:pStyle w:val="Aufzhlung"/>
      </w:pPr>
      <w:r w:rsidRPr="00463A11">
        <w:rPr>
          <w:b/>
          <w:bCs/>
        </w:rPr>
        <w:t xml:space="preserve">Professionelle Fahrzeugreinigung nach Reparatur: </w:t>
      </w:r>
      <w:r w:rsidR="00A15D50">
        <w:rPr>
          <w:b/>
          <w:bCs/>
        </w:rPr>
        <w:br/>
      </w:r>
      <w:r w:rsidRPr="00463A11">
        <w:t xml:space="preserve">Rundum-Sorglos-Service inklusive. </w:t>
      </w:r>
    </w:p>
    <w:p w14:paraId="1D1C9C25" w14:textId="77777777" w:rsidR="004B7CF6" w:rsidRDefault="004B7CF6" w:rsidP="004B7CF6">
      <w:pPr>
        <w:pStyle w:val="Aufzhlung"/>
        <w:numPr>
          <w:ilvl w:val="0"/>
          <w:numId w:val="0"/>
        </w:numPr>
        <w:ind w:left="170"/>
      </w:pPr>
    </w:p>
    <w:p w14:paraId="6CCE074E" w14:textId="77777777" w:rsidR="00A15D50" w:rsidRPr="00A15D50" w:rsidRDefault="00A15D50" w:rsidP="00A15D50">
      <w:pPr>
        <w:pStyle w:val="Aufzhlung"/>
        <w:numPr>
          <w:ilvl w:val="0"/>
          <w:numId w:val="0"/>
        </w:numPr>
        <w:ind w:left="170"/>
      </w:pPr>
    </w:p>
    <w:p w14:paraId="0CDD922A" w14:textId="4241956F" w:rsidR="00577223" w:rsidRDefault="00B72A52" w:rsidP="003C753D">
      <w:pPr>
        <w:rPr>
          <w:b/>
          <w:bCs/>
        </w:rPr>
      </w:pPr>
      <w:r>
        <w:t>D</w:t>
      </w:r>
      <w:r w:rsidR="00463A11" w:rsidRPr="00463A11">
        <w:t>ie Werkstattbindung</w:t>
      </w:r>
      <w:r w:rsidR="003C753D">
        <w:t xml:space="preserve"> </w:t>
      </w:r>
      <w:r w:rsidR="00463A11" w:rsidRPr="00463A11">
        <w:t>kombiniert Beitragsvorteile mit Service-Extras, die im Marktvergleich überzeugen.</w:t>
      </w:r>
      <w:r w:rsidR="003C753D">
        <w:t xml:space="preserve"> </w:t>
      </w:r>
      <w:r w:rsidR="00463A11" w:rsidRPr="00463A11">
        <w:rPr>
          <w:b/>
          <w:bCs/>
        </w:rPr>
        <w:t xml:space="preserve">Zu den ausgezeichneten Leistungen unseres neuen Tarifs gehören auch: </w:t>
      </w:r>
    </w:p>
    <w:p w14:paraId="00F052D7" w14:textId="3CAF6596" w:rsidR="00577223" w:rsidRDefault="00463A11" w:rsidP="003C753D">
      <w:pPr>
        <w:pStyle w:val="Aufzhlung"/>
      </w:pPr>
      <w:r w:rsidRPr="00463A11">
        <w:t>Neuwertentschädigung bis 36 Monate und Kaufwertentschädigung bis 24 Monate im</w:t>
      </w:r>
      <w:r w:rsidR="003C753D">
        <w:t xml:space="preserve"> </w:t>
      </w:r>
      <w:r w:rsidRPr="00463A11">
        <w:t xml:space="preserve">comfort-Tarif </w:t>
      </w:r>
    </w:p>
    <w:p w14:paraId="165BB5E7" w14:textId="319FD16B" w:rsidR="00577223" w:rsidRDefault="00463A11" w:rsidP="003C753D">
      <w:pPr>
        <w:pStyle w:val="Aufzhlung"/>
      </w:pPr>
      <w:r w:rsidRPr="00463A11">
        <w:t xml:space="preserve">Allgefahrendeckung für den Akku – in classic bis 20.000 €, in comfort bis 25.000 € </w:t>
      </w:r>
    </w:p>
    <w:p w14:paraId="67A2B304" w14:textId="0002E825" w:rsidR="00577223" w:rsidRDefault="00463A11" w:rsidP="003C753D">
      <w:pPr>
        <w:pStyle w:val="Aufzhlung"/>
      </w:pPr>
      <w:r w:rsidRPr="00463A11">
        <w:t xml:space="preserve">…und viele weitere. </w:t>
      </w:r>
    </w:p>
    <w:p w14:paraId="474E437C" w14:textId="77777777" w:rsidR="003C753D" w:rsidRDefault="003C753D" w:rsidP="003C753D"/>
    <w:p w14:paraId="63FF8CDC" w14:textId="5670241B" w:rsidR="00B72A52" w:rsidRPr="00603547" w:rsidRDefault="004B7CF6" w:rsidP="004B7CF6">
      <w:pPr>
        <w:pStyle w:val="Listenabsatz"/>
        <w:numPr>
          <w:ilvl w:val="0"/>
          <w:numId w:val="45"/>
        </w:numPr>
        <w:rPr>
          <w:b/>
          <w:bCs/>
          <w:color w:val="BE0D3E" w:themeColor="accent1"/>
        </w:rPr>
      </w:pPr>
      <w:hyperlink r:id="rId13" w:history="1">
        <w:r w:rsidRPr="00603547">
          <w:rPr>
            <w:rStyle w:val="Hyperlink"/>
            <w:b/>
            <w:bCs/>
            <w:color w:val="BE0D3E" w:themeColor="accent1"/>
          </w:rPr>
          <w:t>Werkstattbindung</w:t>
        </w:r>
      </w:hyperlink>
    </w:p>
    <w:p w14:paraId="6A2E8BB0" w14:textId="77777777" w:rsidR="00F45D73" w:rsidRDefault="00F45D73" w:rsidP="003C753D"/>
    <w:p w14:paraId="1571F68A" w14:textId="77777777" w:rsidR="004B7CF6" w:rsidRDefault="004B7CF6" w:rsidP="003C753D"/>
    <w:p w14:paraId="617342E8" w14:textId="77777777" w:rsidR="00F45D73" w:rsidRDefault="00F45D73" w:rsidP="00B72A52">
      <w:pPr>
        <w:pStyle w:val="Inhaltsverzeichnisberschrift"/>
      </w:pPr>
      <w:r>
        <w:lastRenderedPageBreak/>
        <w:t>Kundenbindung im Kfz-Wechselgeschäft!</w:t>
      </w:r>
    </w:p>
    <w:p w14:paraId="69662843" w14:textId="5F8A0DEC" w:rsidR="00F45D73" w:rsidRPr="004B7CF6" w:rsidRDefault="00F45D73" w:rsidP="004B7CF6">
      <w:pPr>
        <w:pStyle w:val="Untertitel"/>
        <w:rPr>
          <w:b/>
          <w:bCs/>
        </w:rPr>
      </w:pPr>
      <w:r w:rsidRPr="004B7CF6">
        <w:rPr>
          <w:b/>
          <w:bCs/>
        </w:rPr>
        <w:t>Mit kleinen Anpassungen an den Verträgen Ihrer</w:t>
      </w:r>
      <w:r w:rsidR="00B72A52" w:rsidRPr="004B7CF6">
        <w:rPr>
          <w:b/>
          <w:bCs/>
        </w:rPr>
        <w:t xml:space="preserve"> Alte Leipziger</w:t>
      </w:r>
      <w:r w:rsidRPr="004B7CF6">
        <w:rPr>
          <w:b/>
          <w:bCs/>
        </w:rPr>
        <w:t xml:space="preserve"> Kfz-Kunden können Sie deren Prämien stabilisieren, ohne dabei den Versicherungsschutz zu verringern. </w:t>
      </w:r>
    </w:p>
    <w:p w14:paraId="0F238D86" w14:textId="7152DA70" w:rsidR="00F45D73" w:rsidRDefault="00F45D73" w:rsidP="00F45D73">
      <w:pPr>
        <w:pStyle w:val="berschrift3"/>
      </w:pPr>
      <w:r>
        <w:t>Änderungen, die beitragsreduzierend wirken:</w:t>
      </w:r>
    </w:p>
    <w:p w14:paraId="61F918D5" w14:textId="4F583096" w:rsidR="00F45D73" w:rsidRDefault="00F45D73" w:rsidP="00F45D73">
      <w:pPr>
        <w:pStyle w:val="Aufzhlung"/>
      </w:pPr>
      <w:r>
        <w:t>Werkstattbindung hinzufügen</w:t>
      </w:r>
    </w:p>
    <w:p w14:paraId="2C3A8456" w14:textId="4FFF696B" w:rsidR="00F45D73" w:rsidRDefault="00F45D73" w:rsidP="00F45D73">
      <w:pPr>
        <w:pStyle w:val="Aufzhlung"/>
      </w:pPr>
      <w:r>
        <w:t>Auswahl der #papierlos-Variante und damit Verzicht auf Post</w:t>
      </w:r>
    </w:p>
    <w:p w14:paraId="5BF3B2BA" w14:textId="5F3B81C4" w:rsidR="00F45D73" w:rsidRDefault="00F45D73" w:rsidP="00F45D73">
      <w:pPr>
        <w:pStyle w:val="Aufzhlung"/>
      </w:pPr>
      <w:r>
        <w:t>Umstellung auf jährliche Zahlungsweise</w:t>
      </w:r>
      <w:r w:rsidR="00B72A52">
        <w:t>, Erhöhung der SB, Änderung der Zahlungsart...</w:t>
      </w:r>
    </w:p>
    <w:p w14:paraId="7B4ECE09" w14:textId="03BD9C64" w:rsidR="00F45D73" w:rsidRDefault="00F45D73" w:rsidP="00F45D73">
      <w:pPr>
        <w:pStyle w:val="Aufzhlung"/>
      </w:pPr>
      <w:r>
        <w:t>Bei Beendigung des Leasings: Änderung der Finanzierungsart und Abwahl der GAP-Deckung</w:t>
      </w:r>
    </w:p>
    <w:p w14:paraId="6BC1C8C7" w14:textId="2B33E2CD" w:rsidR="00B72A52" w:rsidRDefault="00B72A52" w:rsidP="00F45D73">
      <w:pPr>
        <w:pStyle w:val="Aufzhlung"/>
      </w:pPr>
      <w:r>
        <w:t>Einschluss/Ausschluss von Deckungserweiterungen, wie Schutzbrief, Rabattschutz, GAP-Deckung…</w:t>
      </w:r>
    </w:p>
    <w:p w14:paraId="2063DE1A" w14:textId="77777777" w:rsidR="00F45D73" w:rsidRDefault="00F45D73" w:rsidP="00B72A52">
      <w:pPr>
        <w:pStyle w:val="Aufzhlung"/>
        <w:numPr>
          <w:ilvl w:val="0"/>
          <w:numId w:val="0"/>
        </w:numPr>
      </w:pPr>
    </w:p>
    <w:p w14:paraId="40BD2683" w14:textId="6696AF25" w:rsidR="00F45D73" w:rsidRPr="004B7CF6" w:rsidRDefault="00F45D73" w:rsidP="00B72A52">
      <w:pPr>
        <w:pStyle w:val="berschrift3"/>
        <w:rPr>
          <w:color w:val="BE0D3E" w:themeColor="accent1"/>
        </w:rPr>
      </w:pPr>
      <w:r w:rsidRPr="004B7CF6">
        <w:rPr>
          <w:color w:val="BE0D3E" w:themeColor="accent1"/>
        </w:rPr>
        <w:t>Tipp: Nutzen Sie den Kfz-Bestandsrechner im Wechselgeschäft</w:t>
      </w:r>
      <w:r w:rsidR="00B72A52" w:rsidRPr="004B7CF6">
        <w:rPr>
          <w:color w:val="BE0D3E" w:themeColor="accent1"/>
        </w:rPr>
        <w:t xml:space="preserve"> (ab Tarif 2013)</w:t>
      </w:r>
      <w:r w:rsidRPr="004B7CF6">
        <w:rPr>
          <w:color w:val="BE0D3E" w:themeColor="accent1"/>
        </w:rPr>
        <w:t>.</w:t>
      </w:r>
    </w:p>
    <w:p w14:paraId="337B5737" w14:textId="77777777" w:rsidR="00F45D73" w:rsidRDefault="00F45D73" w:rsidP="00F45D73">
      <w:r w:rsidRPr="00F45D73">
        <w:t xml:space="preserve">Bestandsarbeit geht mit dem Kfz-Bestandsrechner kinderleicht, spart Ihnen viel Zeit und Ihrem Kunden evtl. über kleine Anpassungen seines Vertrages Geld. Denn im Kfz-Wechselgeschäft sind die Kunden sehr preissensibel, gerade in einer Zeit, in der alles teurer wird. </w:t>
      </w:r>
    </w:p>
    <w:p w14:paraId="6B89398F" w14:textId="77777777" w:rsidR="004B7CF6" w:rsidRPr="00603547" w:rsidRDefault="004B7CF6" w:rsidP="00F45D73">
      <w:pPr>
        <w:rPr>
          <w:color w:val="BE0D3E" w:themeColor="accent1"/>
        </w:rPr>
      </w:pPr>
    </w:p>
    <w:p w14:paraId="2A768B5A" w14:textId="3D5A9BBF" w:rsidR="004B7CF6" w:rsidRPr="00603547" w:rsidRDefault="004B7CF6" w:rsidP="004B7CF6">
      <w:pPr>
        <w:pStyle w:val="Listenabsatz"/>
        <w:numPr>
          <w:ilvl w:val="0"/>
          <w:numId w:val="44"/>
        </w:numPr>
        <w:rPr>
          <w:b/>
          <w:bCs/>
          <w:color w:val="BE0D3E" w:themeColor="accent1"/>
        </w:rPr>
      </w:pPr>
      <w:hyperlink r:id="rId14" w:history="1">
        <w:r w:rsidRPr="00603547">
          <w:rPr>
            <w:rStyle w:val="Hyperlink"/>
            <w:b/>
            <w:bCs/>
            <w:color w:val="BE0D3E" w:themeColor="accent1"/>
          </w:rPr>
          <w:t>Bestandskundenrechner</w:t>
        </w:r>
      </w:hyperlink>
    </w:p>
    <w:p w14:paraId="1DCDBAD7" w14:textId="77777777" w:rsidR="00F45D73" w:rsidRPr="00F45D73" w:rsidRDefault="00F45D73" w:rsidP="00F45D73"/>
    <w:p w14:paraId="66FA6F5A" w14:textId="77777777" w:rsidR="00F45D73" w:rsidRDefault="00F45D73" w:rsidP="00B72A52">
      <w:pPr>
        <w:pStyle w:val="Aufzhlung"/>
        <w:numPr>
          <w:ilvl w:val="0"/>
          <w:numId w:val="0"/>
        </w:numPr>
      </w:pPr>
    </w:p>
    <w:p w14:paraId="30FE2387" w14:textId="35643D65" w:rsidR="00510F5B" w:rsidRDefault="00510F5B" w:rsidP="003C753D">
      <w:pPr>
        <w:rPr>
          <w:b/>
          <w:bCs/>
        </w:rPr>
      </w:pPr>
      <w:r>
        <w:rPr>
          <w:noProof/>
          <w:szCs w:val="20"/>
        </w:rPr>
        <w:drawing>
          <wp:anchor distT="0" distB="0" distL="114300" distR="114300" simplePos="0" relativeHeight="251658240" behindDoc="1" locked="0" layoutInCell="1" allowOverlap="1" wp14:anchorId="63A2B2C1" wp14:editId="5EA672DF">
            <wp:simplePos x="0" y="0"/>
            <wp:positionH relativeFrom="margin">
              <wp:posOffset>-119380</wp:posOffset>
            </wp:positionH>
            <wp:positionV relativeFrom="paragraph">
              <wp:posOffset>189865</wp:posOffset>
            </wp:positionV>
            <wp:extent cx="6914326" cy="1000125"/>
            <wp:effectExtent l="0" t="0" r="0" b="0"/>
            <wp:wrapNone/>
            <wp:docPr id="2100826960" name="Grafi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00826960" name="Grafik 2100826960"/>
                    <pic:cNvPicPr/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16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flipH="1">
                      <a:off x="0" y="0"/>
                      <a:ext cx="6914326" cy="10001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0F50A57" w14:textId="77777777" w:rsidR="00510F5B" w:rsidRDefault="00510F5B" w:rsidP="003C753D">
      <w:pPr>
        <w:rPr>
          <w:b/>
          <w:bCs/>
        </w:rPr>
      </w:pPr>
    </w:p>
    <w:p w14:paraId="5E8F7096" w14:textId="36052899" w:rsidR="00510F5B" w:rsidRDefault="00510F5B" w:rsidP="003C753D">
      <w:pPr>
        <w:rPr>
          <w:b/>
          <w:bCs/>
        </w:rPr>
      </w:pPr>
    </w:p>
    <w:p w14:paraId="0E6E293F" w14:textId="6B674414" w:rsidR="009C2323" w:rsidRPr="00510F5B" w:rsidRDefault="00463A11" w:rsidP="00510F5B">
      <w:pPr>
        <w:pStyle w:val="Untertitel"/>
        <w:ind w:left="708"/>
        <w:rPr>
          <w:rFonts w:ascii="Ubuntu" w:hAnsi="Ubuntu"/>
          <w:color w:val="000000" w:themeColor="text1"/>
          <w:sz w:val="24"/>
          <w:szCs w:val="24"/>
        </w:rPr>
      </w:pPr>
      <w:r w:rsidRPr="00510F5B">
        <w:rPr>
          <w:color w:val="000000" w:themeColor="text1"/>
          <w:sz w:val="24"/>
          <w:szCs w:val="24"/>
        </w:rPr>
        <w:t>Nutzen Sie die Wechselsaison, um Kundinnen und Kunden eine Lösung zu präsentieren, die</w:t>
      </w:r>
      <w:r w:rsidR="00577223" w:rsidRPr="00510F5B">
        <w:rPr>
          <w:color w:val="000000" w:themeColor="text1"/>
          <w:sz w:val="24"/>
          <w:szCs w:val="24"/>
        </w:rPr>
        <w:t xml:space="preserve"> </w:t>
      </w:r>
      <w:r w:rsidRPr="00510F5B">
        <w:rPr>
          <w:color w:val="000000" w:themeColor="text1"/>
          <w:sz w:val="24"/>
          <w:szCs w:val="24"/>
        </w:rPr>
        <w:t>gleichzeitig Kosten senkt und Mehrwerte schafft.</w:t>
      </w:r>
    </w:p>
    <w:p w14:paraId="23D7EA9C" w14:textId="369F388F" w:rsidR="00C55609" w:rsidRDefault="00C55609" w:rsidP="003C753D">
      <w:pPr>
        <w:rPr>
          <w:rFonts w:ascii="Ubuntu" w:hAnsi="Ubuntu"/>
          <w:color w:val="313131"/>
          <w:highlight w:val="yellow"/>
        </w:rPr>
      </w:pPr>
    </w:p>
    <w:sectPr w:rsidR="00C55609" w:rsidSect="000C6B85">
      <w:headerReference w:type="default" r:id="rId17"/>
      <w:footerReference w:type="default" r:id="rId18"/>
      <w:pgSz w:w="11906" w:h="16838" w:code="9"/>
      <w:pgMar w:top="1871" w:right="1134" w:bottom="1701" w:left="1418" w:header="737" w:footer="35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98F185D" w14:textId="77777777" w:rsidR="0051550B" w:rsidRPr="007531BB" w:rsidRDefault="0051550B" w:rsidP="00610E8E">
      <w:pPr>
        <w:spacing w:line="240" w:lineRule="auto"/>
      </w:pPr>
      <w:r w:rsidRPr="007531BB">
        <w:separator/>
      </w:r>
    </w:p>
  </w:endnote>
  <w:endnote w:type="continuationSeparator" w:id="0">
    <w:p w14:paraId="2D6E35CA" w14:textId="77777777" w:rsidR="0051550B" w:rsidRPr="007531BB" w:rsidRDefault="0051550B" w:rsidP="00610E8E">
      <w:pPr>
        <w:spacing w:line="240" w:lineRule="auto"/>
      </w:pPr>
      <w:r w:rsidRPr="007531BB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Ubuntu">
    <w:altName w:val="Ubuntu"/>
    <w:charset w:val="00"/>
    <w:family w:val="swiss"/>
    <w:pitch w:val="variable"/>
    <w:sig w:usb0="E00002FF" w:usb1="5000205B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50BEAE" w14:textId="4DE39696" w:rsidR="00355D26" w:rsidRPr="007531BB" w:rsidRDefault="00355D26" w:rsidP="001D6004">
    <w:pPr>
      <w:pStyle w:val="Seitenzahlen"/>
      <w:framePr w:wrap="around" w:y="15967"/>
    </w:pPr>
    <w:r w:rsidRPr="007531BB">
      <w:fldChar w:fldCharType="begin"/>
    </w:r>
    <w:r w:rsidRPr="007531BB">
      <w:instrText xml:space="preserve">IF </w:instrText>
    </w:r>
    <w:r w:rsidRPr="007531BB">
      <w:fldChar w:fldCharType="begin"/>
    </w:r>
    <w:r w:rsidRPr="007531BB">
      <w:instrText>NUMPAGES</w:instrText>
    </w:r>
    <w:r w:rsidRPr="007531BB">
      <w:fldChar w:fldCharType="separate"/>
    </w:r>
    <w:r w:rsidR="000C25C0">
      <w:rPr>
        <w:noProof/>
      </w:rPr>
      <w:instrText>2</w:instrText>
    </w:r>
    <w:r w:rsidRPr="007531BB">
      <w:fldChar w:fldCharType="end"/>
    </w:r>
    <w:r w:rsidRPr="007531BB">
      <w:instrText xml:space="preserve"> &gt; 2 "</w:instrText>
    </w:r>
    <w:r w:rsidRPr="007531BB">
      <w:fldChar w:fldCharType="begin"/>
    </w:r>
    <w:r w:rsidRPr="007531BB">
      <w:instrText xml:space="preserve"> PAGE  \* Arabic  \* MERGEFORMAT </w:instrText>
    </w:r>
    <w:r w:rsidRPr="007531BB">
      <w:fldChar w:fldCharType="separate"/>
    </w:r>
    <w:r w:rsidR="00B72A52">
      <w:rPr>
        <w:noProof/>
      </w:rPr>
      <w:instrText>1</w:instrText>
    </w:r>
    <w:r w:rsidRPr="007531BB">
      <w:fldChar w:fldCharType="end"/>
    </w:r>
    <w:r w:rsidRPr="007531BB">
      <w:instrText xml:space="preserve"> / </w:instrText>
    </w:r>
    <w:fldSimple w:instr=" NUMPAGES  \* Arabic  \* MERGEFORMAT ">
      <w:r w:rsidR="00B72A52">
        <w:rPr>
          <w:noProof/>
        </w:rPr>
        <w:instrText>3</w:instrText>
      </w:r>
    </w:fldSimple>
    <w:r w:rsidRPr="007531BB">
      <w:instrText xml:space="preserve">" " " </w:instrText>
    </w:r>
    <w:r w:rsidRPr="007531BB">
      <w:fldChar w:fldCharType="separate"/>
    </w:r>
    <w:r w:rsidR="000C25C0" w:rsidRPr="007531BB">
      <w:rPr>
        <w:noProof/>
      </w:rPr>
      <w:t xml:space="preserve"> </w:t>
    </w:r>
    <w:r w:rsidRPr="007531BB">
      <w:fldChar w:fldCharType="end"/>
    </w:r>
  </w:p>
  <w:p w14:paraId="4CB00C86" w14:textId="64EE2900" w:rsidR="00355D26" w:rsidRDefault="00355D26" w:rsidP="001905C8">
    <w:pPr>
      <w:rPr>
        <w:sz w:val="24"/>
        <w:szCs w:val="24"/>
      </w:rPr>
    </w:pPr>
  </w:p>
  <w:p w14:paraId="18DD5F80" w14:textId="1FA7D03A" w:rsidR="00355D26" w:rsidRDefault="00A15D50" w:rsidP="001905C8">
    <w:pPr>
      <w:rPr>
        <w:sz w:val="24"/>
        <w:szCs w:val="24"/>
      </w:rPr>
    </w:pPr>
    <w:r w:rsidRPr="007531BB">
      <w:rPr>
        <w:b/>
        <w:noProof/>
      </w:rPr>
      <mc:AlternateContent>
        <mc:Choice Requires="wps">
          <w:drawing>
            <wp:anchor distT="0" distB="0" distL="114300" distR="114300" simplePos="0" relativeHeight="251666432" behindDoc="1" locked="0" layoutInCell="1" allowOverlap="1" wp14:anchorId="7B888FC9" wp14:editId="56D498E5">
              <wp:simplePos x="0" y="0"/>
              <wp:positionH relativeFrom="page">
                <wp:align>left</wp:align>
              </wp:positionH>
              <wp:positionV relativeFrom="page">
                <wp:align>bottom</wp:align>
              </wp:positionV>
              <wp:extent cx="7058025" cy="809625"/>
              <wp:effectExtent l="0" t="0" r="28575" b="9525"/>
              <wp:wrapNone/>
              <wp:docPr id="23" name="Freeform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 flipV="1">
                        <a:off x="0" y="0"/>
                        <a:ext cx="7058025" cy="809625"/>
                      </a:xfrm>
                      <a:custGeom>
                        <a:avLst/>
                        <a:gdLst>
                          <a:gd name="T0" fmla="*/ 0 w 28350"/>
                          <a:gd name="T1" fmla="*/ 0 h 2392"/>
                          <a:gd name="T2" fmla="*/ 27932 w 28350"/>
                          <a:gd name="T3" fmla="*/ 0 h 2392"/>
                          <a:gd name="T4" fmla="*/ 28014 w 28350"/>
                          <a:gd name="T5" fmla="*/ 1611 h 2392"/>
                          <a:gd name="T6" fmla="*/ 25707 w 28350"/>
                          <a:gd name="T7" fmla="*/ 2392 h 2392"/>
                          <a:gd name="T8" fmla="*/ 0 w 28350"/>
                          <a:gd name="T9" fmla="*/ 2392 h 2392"/>
                          <a:gd name="T10" fmla="*/ 0 w 28350"/>
                          <a:gd name="T11" fmla="*/ 0 h 2392"/>
                          <a:gd name="connsiteX0" fmla="*/ 3599 w 9960"/>
                          <a:gd name="connsiteY0" fmla="*/ 748 h 10000"/>
                          <a:gd name="connsiteX1" fmla="*/ 9853 w 9960"/>
                          <a:gd name="connsiteY1" fmla="*/ 0 h 10000"/>
                          <a:gd name="connsiteX2" fmla="*/ 9881 w 9960"/>
                          <a:gd name="connsiteY2" fmla="*/ 6735 h 10000"/>
                          <a:gd name="connsiteX3" fmla="*/ 9068 w 9960"/>
                          <a:gd name="connsiteY3" fmla="*/ 10000 h 10000"/>
                          <a:gd name="connsiteX4" fmla="*/ 0 w 9960"/>
                          <a:gd name="connsiteY4" fmla="*/ 10000 h 10000"/>
                          <a:gd name="connsiteX5" fmla="*/ 3599 w 9960"/>
                          <a:gd name="connsiteY5" fmla="*/ 748 h 10000"/>
                          <a:gd name="connsiteX0" fmla="*/ 3644 w 10000"/>
                          <a:gd name="connsiteY0" fmla="*/ 982 h 10000"/>
                          <a:gd name="connsiteX1" fmla="*/ 9893 w 10000"/>
                          <a:gd name="connsiteY1" fmla="*/ 0 h 10000"/>
                          <a:gd name="connsiteX2" fmla="*/ 9921 w 10000"/>
                          <a:gd name="connsiteY2" fmla="*/ 6735 h 10000"/>
                          <a:gd name="connsiteX3" fmla="*/ 9104 w 10000"/>
                          <a:gd name="connsiteY3" fmla="*/ 10000 h 10000"/>
                          <a:gd name="connsiteX4" fmla="*/ 0 w 10000"/>
                          <a:gd name="connsiteY4" fmla="*/ 10000 h 10000"/>
                          <a:gd name="connsiteX5" fmla="*/ 3644 w 10000"/>
                          <a:gd name="connsiteY5" fmla="*/ 982 h 10000"/>
                          <a:gd name="connsiteX0" fmla="*/ 1635 w 7991"/>
                          <a:gd name="connsiteY0" fmla="*/ 982 h 10000"/>
                          <a:gd name="connsiteX1" fmla="*/ 7884 w 7991"/>
                          <a:gd name="connsiteY1" fmla="*/ 0 h 10000"/>
                          <a:gd name="connsiteX2" fmla="*/ 7912 w 7991"/>
                          <a:gd name="connsiteY2" fmla="*/ 6735 h 10000"/>
                          <a:gd name="connsiteX3" fmla="*/ 7095 w 7991"/>
                          <a:gd name="connsiteY3" fmla="*/ 10000 h 10000"/>
                          <a:gd name="connsiteX4" fmla="*/ 0 w 7991"/>
                          <a:gd name="connsiteY4" fmla="*/ 9453 h 10000"/>
                          <a:gd name="connsiteX5" fmla="*/ 1635 w 7991"/>
                          <a:gd name="connsiteY5" fmla="*/ 982 h 10000"/>
                          <a:gd name="connsiteX0" fmla="*/ 0 w 7954"/>
                          <a:gd name="connsiteY0" fmla="*/ 982 h 10000"/>
                          <a:gd name="connsiteX1" fmla="*/ 7820 w 7954"/>
                          <a:gd name="connsiteY1" fmla="*/ 0 h 10000"/>
                          <a:gd name="connsiteX2" fmla="*/ 7855 w 7954"/>
                          <a:gd name="connsiteY2" fmla="*/ 6735 h 10000"/>
                          <a:gd name="connsiteX3" fmla="*/ 6833 w 7954"/>
                          <a:gd name="connsiteY3" fmla="*/ 10000 h 10000"/>
                          <a:gd name="connsiteX4" fmla="*/ 6 w 7954"/>
                          <a:gd name="connsiteY4" fmla="*/ 9974 h 10000"/>
                          <a:gd name="connsiteX5" fmla="*/ 0 w 7954"/>
                          <a:gd name="connsiteY5" fmla="*/ 982 h 10000"/>
                          <a:gd name="connsiteX0" fmla="*/ 0 w 10043"/>
                          <a:gd name="connsiteY0" fmla="*/ 18 h 9036"/>
                          <a:gd name="connsiteX1" fmla="*/ 9898 w 10043"/>
                          <a:gd name="connsiteY1" fmla="*/ 0 h 9036"/>
                          <a:gd name="connsiteX2" fmla="*/ 9876 w 10043"/>
                          <a:gd name="connsiteY2" fmla="*/ 5771 h 9036"/>
                          <a:gd name="connsiteX3" fmla="*/ 8591 w 10043"/>
                          <a:gd name="connsiteY3" fmla="*/ 9036 h 9036"/>
                          <a:gd name="connsiteX4" fmla="*/ 8 w 10043"/>
                          <a:gd name="connsiteY4" fmla="*/ 9010 h 9036"/>
                          <a:gd name="connsiteX5" fmla="*/ 0 w 10043"/>
                          <a:gd name="connsiteY5" fmla="*/ 18 h 9036"/>
                          <a:gd name="connsiteX0" fmla="*/ 0 w 9996"/>
                          <a:gd name="connsiteY0" fmla="*/ 20 h 10000"/>
                          <a:gd name="connsiteX1" fmla="*/ 9849 w 9996"/>
                          <a:gd name="connsiteY1" fmla="*/ 0 h 10000"/>
                          <a:gd name="connsiteX2" fmla="*/ 9834 w 9996"/>
                          <a:gd name="connsiteY2" fmla="*/ 6387 h 10000"/>
                          <a:gd name="connsiteX3" fmla="*/ 8554 w 9996"/>
                          <a:gd name="connsiteY3" fmla="*/ 10000 h 10000"/>
                          <a:gd name="connsiteX4" fmla="*/ 8 w 9996"/>
                          <a:gd name="connsiteY4" fmla="*/ 9971 h 10000"/>
                          <a:gd name="connsiteX5" fmla="*/ 0 w 9996"/>
                          <a:gd name="connsiteY5" fmla="*/ 20 h 10000"/>
                          <a:gd name="connsiteX0" fmla="*/ 0 w 9966"/>
                          <a:gd name="connsiteY0" fmla="*/ 20 h 10000"/>
                          <a:gd name="connsiteX1" fmla="*/ 9853 w 9966"/>
                          <a:gd name="connsiteY1" fmla="*/ 0 h 10000"/>
                          <a:gd name="connsiteX2" fmla="*/ 9838 w 9966"/>
                          <a:gd name="connsiteY2" fmla="*/ 6387 h 10000"/>
                          <a:gd name="connsiteX3" fmla="*/ 8557 w 9966"/>
                          <a:gd name="connsiteY3" fmla="*/ 10000 h 10000"/>
                          <a:gd name="connsiteX4" fmla="*/ 8 w 9966"/>
                          <a:gd name="connsiteY4" fmla="*/ 9971 h 10000"/>
                          <a:gd name="connsiteX5" fmla="*/ 0 w 9966"/>
                          <a:gd name="connsiteY5" fmla="*/ 20 h 10000"/>
                          <a:gd name="connsiteX0" fmla="*/ 0 w 9966"/>
                          <a:gd name="connsiteY0" fmla="*/ 20 h 10000"/>
                          <a:gd name="connsiteX1" fmla="*/ 9887 w 9966"/>
                          <a:gd name="connsiteY1" fmla="*/ 0 h 10000"/>
                          <a:gd name="connsiteX2" fmla="*/ 9806 w 9966"/>
                          <a:gd name="connsiteY2" fmla="*/ 6762 h 10000"/>
                          <a:gd name="connsiteX3" fmla="*/ 8586 w 9966"/>
                          <a:gd name="connsiteY3" fmla="*/ 10000 h 10000"/>
                          <a:gd name="connsiteX4" fmla="*/ 8 w 9966"/>
                          <a:gd name="connsiteY4" fmla="*/ 9971 h 10000"/>
                          <a:gd name="connsiteX5" fmla="*/ 0 w 9966"/>
                          <a:gd name="connsiteY5" fmla="*/ 20 h 10000"/>
                          <a:gd name="connsiteX0" fmla="*/ 0 w 10003"/>
                          <a:gd name="connsiteY0" fmla="*/ 20 h 10000"/>
                          <a:gd name="connsiteX1" fmla="*/ 9921 w 10003"/>
                          <a:gd name="connsiteY1" fmla="*/ 0 h 10000"/>
                          <a:gd name="connsiteX2" fmla="*/ 9846 w 10003"/>
                          <a:gd name="connsiteY2" fmla="*/ 6848 h 10000"/>
                          <a:gd name="connsiteX3" fmla="*/ 8615 w 10003"/>
                          <a:gd name="connsiteY3" fmla="*/ 10000 h 10000"/>
                          <a:gd name="connsiteX4" fmla="*/ 8 w 10003"/>
                          <a:gd name="connsiteY4" fmla="*/ 9971 h 10000"/>
                          <a:gd name="connsiteX5" fmla="*/ 0 w 10003"/>
                          <a:gd name="connsiteY5" fmla="*/ 20 h 10000"/>
                          <a:gd name="connsiteX0" fmla="*/ 0 w 10024"/>
                          <a:gd name="connsiteY0" fmla="*/ 20 h 10000"/>
                          <a:gd name="connsiteX1" fmla="*/ 9921 w 10024"/>
                          <a:gd name="connsiteY1" fmla="*/ 0 h 10000"/>
                          <a:gd name="connsiteX2" fmla="*/ 9846 w 10024"/>
                          <a:gd name="connsiteY2" fmla="*/ 6848 h 10000"/>
                          <a:gd name="connsiteX3" fmla="*/ 8615 w 10024"/>
                          <a:gd name="connsiteY3" fmla="*/ 10000 h 10000"/>
                          <a:gd name="connsiteX4" fmla="*/ 8 w 10024"/>
                          <a:gd name="connsiteY4" fmla="*/ 9971 h 10000"/>
                          <a:gd name="connsiteX5" fmla="*/ 0 w 10024"/>
                          <a:gd name="connsiteY5" fmla="*/ 20 h 10000"/>
                          <a:gd name="connsiteX0" fmla="*/ 0 w 10025"/>
                          <a:gd name="connsiteY0" fmla="*/ 20 h 10000"/>
                          <a:gd name="connsiteX1" fmla="*/ 9921 w 10025"/>
                          <a:gd name="connsiteY1" fmla="*/ 0 h 10000"/>
                          <a:gd name="connsiteX2" fmla="*/ 9849 w 10025"/>
                          <a:gd name="connsiteY2" fmla="*/ 6848 h 10000"/>
                          <a:gd name="connsiteX3" fmla="*/ 8615 w 10025"/>
                          <a:gd name="connsiteY3" fmla="*/ 10000 h 10000"/>
                          <a:gd name="connsiteX4" fmla="*/ 8 w 10025"/>
                          <a:gd name="connsiteY4" fmla="*/ 9971 h 10000"/>
                          <a:gd name="connsiteX5" fmla="*/ 0 w 10025"/>
                          <a:gd name="connsiteY5" fmla="*/ 20 h 10000"/>
                          <a:gd name="connsiteX0" fmla="*/ 0 w 10025"/>
                          <a:gd name="connsiteY0" fmla="*/ 20 h 10000"/>
                          <a:gd name="connsiteX1" fmla="*/ 9921 w 10025"/>
                          <a:gd name="connsiteY1" fmla="*/ 0 h 10000"/>
                          <a:gd name="connsiteX2" fmla="*/ 9849 w 10025"/>
                          <a:gd name="connsiteY2" fmla="*/ 6848 h 10000"/>
                          <a:gd name="connsiteX3" fmla="*/ 8615 w 10025"/>
                          <a:gd name="connsiteY3" fmla="*/ 10000 h 10000"/>
                          <a:gd name="connsiteX4" fmla="*/ 8 w 10025"/>
                          <a:gd name="connsiteY4" fmla="*/ 9971 h 10000"/>
                          <a:gd name="connsiteX5" fmla="*/ 0 w 10025"/>
                          <a:gd name="connsiteY5" fmla="*/ 20 h 10000"/>
                          <a:gd name="connsiteX0" fmla="*/ 0 w 10024"/>
                          <a:gd name="connsiteY0" fmla="*/ 20 h 10000"/>
                          <a:gd name="connsiteX1" fmla="*/ 9921 w 10024"/>
                          <a:gd name="connsiteY1" fmla="*/ 0 h 10000"/>
                          <a:gd name="connsiteX2" fmla="*/ 9849 w 10024"/>
                          <a:gd name="connsiteY2" fmla="*/ 6848 h 10000"/>
                          <a:gd name="connsiteX3" fmla="*/ 8615 w 10024"/>
                          <a:gd name="connsiteY3" fmla="*/ 10000 h 10000"/>
                          <a:gd name="connsiteX4" fmla="*/ 8 w 10024"/>
                          <a:gd name="connsiteY4" fmla="*/ 9971 h 10000"/>
                          <a:gd name="connsiteX5" fmla="*/ 0 w 10024"/>
                          <a:gd name="connsiteY5" fmla="*/ 20 h 10000"/>
                          <a:gd name="connsiteX0" fmla="*/ 0 w 10027"/>
                          <a:gd name="connsiteY0" fmla="*/ 20 h 10000"/>
                          <a:gd name="connsiteX1" fmla="*/ 9921 w 10027"/>
                          <a:gd name="connsiteY1" fmla="*/ 0 h 10000"/>
                          <a:gd name="connsiteX2" fmla="*/ 9856 w 10027"/>
                          <a:gd name="connsiteY2" fmla="*/ 6848 h 10000"/>
                          <a:gd name="connsiteX3" fmla="*/ 8615 w 10027"/>
                          <a:gd name="connsiteY3" fmla="*/ 10000 h 10000"/>
                          <a:gd name="connsiteX4" fmla="*/ 8 w 10027"/>
                          <a:gd name="connsiteY4" fmla="*/ 9971 h 10000"/>
                          <a:gd name="connsiteX5" fmla="*/ 0 w 10027"/>
                          <a:gd name="connsiteY5" fmla="*/ 20 h 10000"/>
                          <a:gd name="connsiteX0" fmla="*/ 0 w 10027"/>
                          <a:gd name="connsiteY0" fmla="*/ 9980 h 10000"/>
                          <a:gd name="connsiteX1" fmla="*/ 9921 w 10027"/>
                          <a:gd name="connsiteY1" fmla="*/ 0 h 10000"/>
                          <a:gd name="connsiteX2" fmla="*/ 9856 w 10027"/>
                          <a:gd name="connsiteY2" fmla="*/ 6848 h 10000"/>
                          <a:gd name="connsiteX3" fmla="*/ 8615 w 10027"/>
                          <a:gd name="connsiteY3" fmla="*/ 10000 h 10000"/>
                          <a:gd name="connsiteX4" fmla="*/ 8 w 10027"/>
                          <a:gd name="connsiteY4" fmla="*/ 9971 h 10000"/>
                          <a:gd name="connsiteX5" fmla="*/ 0 w 10027"/>
                          <a:gd name="connsiteY5" fmla="*/ 20 h 10000"/>
                          <a:gd name="connsiteX0" fmla="*/ 0 w 10027"/>
                          <a:gd name="connsiteY0" fmla="*/ 9960 h 9980"/>
                          <a:gd name="connsiteX1" fmla="*/ 9921 w 10027"/>
                          <a:gd name="connsiteY1" fmla="*/ 9980 h 9980"/>
                          <a:gd name="connsiteX2" fmla="*/ 9856 w 10027"/>
                          <a:gd name="connsiteY2" fmla="*/ 6828 h 9980"/>
                          <a:gd name="connsiteX3" fmla="*/ 8615 w 10027"/>
                          <a:gd name="connsiteY3" fmla="*/ 9980 h 9980"/>
                          <a:gd name="connsiteX4" fmla="*/ 8 w 10027"/>
                          <a:gd name="connsiteY4" fmla="*/ 9951 h 9980"/>
                          <a:gd name="connsiteX5" fmla="*/ 0 w 10027"/>
                          <a:gd name="connsiteY5" fmla="*/ 0 h 9980"/>
                          <a:gd name="connsiteX0" fmla="*/ 0 w 10027"/>
                          <a:gd name="connsiteY0" fmla="*/ 9960 h 9980"/>
                          <a:gd name="connsiteX1" fmla="*/ 9921 w 10027"/>
                          <a:gd name="connsiteY1" fmla="*/ 9980 h 9980"/>
                          <a:gd name="connsiteX2" fmla="*/ 9856 w 10027"/>
                          <a:gd name="connsiteY2" fmla="*/ 6828 h 9980"/>
                          <a:gd name="connsiteX3" fmla="*/ 8615 w 10027"/>
                          <a:gd name="connsiteY3" fmla="*/ 9980 h 9980"/>
                          <a:gd name="connsiteX4" fmla="*/ 8 w 10027"/>
                          <a:gd name="connsiteY4" fmla="*/ 9951 h 9980"/>
                          <a:gd name="connsiteX5" fmla="*/ 0 w 10027"/>
                          <a:gd name="connsiteY5" fmla="*/ 0 h 9980"/>
                          <a:gd name="connsiteX0" fmla="*/ 0 w 10027"/>
                          <a:gd name="connsiteY0" fmla="*/ 9960 h 9980"/>
                          <a:gd name="connsiteX1" fmla="*/ 9921 w 10027"/>
                          <a:gd name="connsiteY1" fmla="*/ 9980 h 9980"/>
                          <a:gd name="connsiteX2" fmla="*/ 9856 w 10027"/>
                          <a:gd name="connsiteY2" fmla="*/ 6828 h 9980"/>
                          <a:gd name="connsiteX3" fmla="*/ 8615 w 10027"/>
                          <a:gd name="connsiteY3" fmla="*/ 9980 h 9980"/>
                          <a:gd name="connsiteX4" fmla="*/ 8 w 10027"/>
                          <a:gd name="connsiteY4" fmla="*/ 9951 h 9980"/>
                          <a:gd name="connsiteX5" fmla="*/ 0 w 10027"/>
                          <a:gd name="connsiteY5" fmla="*/ 0 h 9980"/>
                          <a:gd name="connsiteX0" fmla="*/ 0 w 10027"/>
                          <a:gd name="connsiteY0" fmla="*/ 9960 h 9980"/>
                          <a:gd name="connsiteX1" fmla="*/ 9921 w 10027"/>
                          <a:gd name="connsiteY1" fmla="*/ 9980 h 9980"/>
                          <a:gd name="connsiteX2" fmla="*/ 9856 w 10027"/>
                          <a:gd name="connsiteY2" fmla="*/ 3152 h 9980"/>
                          <a:gd name="connsiteX3" fmla="*/ 8615 w 10027"/>
                          <a:gd name="connsiteY3" fmla="*/ 9980 h 9980"/>
                          <a:gd name="connsiteX4" fmla="*/ 8 w 10027"/>
                          <a:gd name="connsiteY4" fmla="*/ 9951 h 9980"/>
                          <a:gd name="connsiteX5" fmla="*/ 0 w 10027"/>
                          <a:gd name="connsiteY5" fmla="*/ 0 h 9980"/>
                          <a:gd name="connsiteX0" fmla="*/ 0 w 10027"/>
                          <a:gd name="connsiteY0" fmla="*/ 9960 h 9980"/>
                          <a:gd name="connsiteX1" fmla="*/ 9921 w 10027"/>
                          <a:gd name="connsiteY1" fmla="*/ 9980 h 9980"/>
                          <a:gd name="connsiteX2" fmla="*/ 9856 w 10027"/>
                          <a:gd name="connsiteY2" fmla="*/ 3152 h 9980"/>
                          <a:gd name="connsiteX3" fmla="*/ 8615 w 10027"/>
                          <a:gd name="connsiteY3" fmla="*/ 9980 h 9980"/>
                          <a:gd name="connsiteX4" fmla="*/ 8 w 10027"/>
                          <a:gd name="connsiteY4" fmla="*/ 9951 h 9980"/>
                          <a:gd name="connsiteX5" fmla="*/ 0 w 10027"/>
                          <a:gd name="connsiteY5" fmla="*/ 0 h 9980"/>
                          <a:gd name="connsiteX0" fmla="*/ 0 w 10027"/>
                          <a:gd name="connsiteY0" fmla="*/ 9960 h 9980"/>
                          <a:gd name="connsiteX1" fmla="*/ 9921 w 10027"/>
                          <a:gd name="connsiteY1" fmla="*/ 9980 h 9980"/>
                          <a:gd name="connsiteX2" fmla="*/ 9856 w 10027"/>
                          <a:gd name="connsiteY2" fmla="*/ 3152 h 9980"/>
                          <a:gd name="connsiteX3" fmla="*/ 8615 w 10027"/>
                          <a:gd name="connsiteY3" fmla="*/ 9980 h 9980"/>
                          <a:gd name="connsiteX4" fmla="*/ 8 w 10027"/>
                          <a:gd name="connsiteY4" fmla="*/ 9951 h 9980"/>
                          <a:gd name="connsiteX5" fmla="*/ 0 w 10027"/>
                          <a:gd name="connsiteY5" fmla="*/ 0 h 9980"/>
                          <a:gd name="connsiteX0" fmla="*/ 0 w 10027"/>
                          <a:gd name="connsiteY0" fmla="*/ 9960 h 9980"/>
                          <a:gd name="connsiteX1" fmla="*/ 9921 w 10027"/>
                          <a:gd name="connsiteY1" fmla="*/ 9980 h 9980"/>
                          <a:gd name="connsiteX2" fmla="*/ 9856 w 10027"/>
                          <a:gd name="connsiteY2" fmla="*/ 3152 h 9980"/>
                          <a:gd name="connsiteX3" fmla="*/ 8615 w 10027"/>
                          <a:gd name="connsiteY3" fmla="*/ 0 h 9980"/>
                          <a:gd name="connsiteX4" fmla="*/ 8 w 10027"/>
                          <a:gd name="connsiteY4" fmla="*/ 9951 h 9980"/>
                          <a:gd name="connsiteX5" fmla="*/ 0 w 10027"/>
                          <a:gd name="connsiteY5" fmla="*/ 0 h 9980"/>
                          <a:gd name="connsiteX0" fmla="*/ 0 w 10027"/>
                          <a:gd name="connsiteY0" fmla="*/ 9960 h 9980"/>
                          <a:gd name="connsiteX1" fmla="*/ 9921 w 10027"/>
                          <a:gd name="connsiteY1" fmla="*/ 9980 h 9980"/>
                          <a:gd name="connsiteX2" fmla="*/ 9856 w 10027"/>
                          <a:gd name="connsiteY2" fmla="*/ 3152 h 9980"/>
                          <a:gd name="connsiteX3" fmla="*/ 8615 w 10027"/>
                          <a:gd name="connsiteY3" fmla="*/ 0 h 9980"/>
                          <a:gd name="connsiteX4" fmla="*/ 8 w 10027"/>
                          <a:gd name="connsiteY4" fmla="*/ 29 h 9980"/>
                          <a:gd name="connsiteX5" fmla="*/ 0 w 10027"/>
                          <a:gd name="connsiteY5" fmla="*/ 0 h 9980"/>
                          <a:gd name="connsiteX0" fmla="*/ 0 w 10027"/>
                          <a:gd name="connsiteY0" fmla="*/ 9960 h 9980"/>
                          <a:gd name="connsiteX1" fmla="*/ 9921 w 10027"/>
                          <a:gd name="connsiteY1" fmla="*/ 9980 h 9980"/>
                          <a:gd name="connsiteX2" fmla="*/ 9856 w 10027"/>
                          <a:gd name="connsiteY2" fmla="*/ 3152 h 9980"/>
                          <a:gd name="connsiteX3" fmla="*/ 8615 w 10027"/>
                          <a:gd name="connsiteY3" fmla="*/ 0 h 9980"/>
                          <a:gd name="connsiteX4" fmla="*/ 8 w 10027"/>
                          <a:gd name="connsiteY4" fmla="*/ 29 h 9980"/>
                          <a:gd name="connsiteX5" fmla="*/ 0 w 10027"/>
                          <a:gd name="connsiteY5" fmla="*/ 0 h 9980"/>
                          <a:gd name="connsiteX0" fmla="*/ 0 w 10027"/>
                          <a:gd name="connsiteY0" fmla="*/ 9960 h 9980"/>
                          <a:gd name="connsiteX1" fmla="*/ 9921 w 10027"/>
                          <a:gd name="connsiteY1" fmla="*/ 9980 h 9980"/>
                          <a:gd name="connsiteX2" fmla="*/ 9856 w 10027"/>
                          <a:gd name="connsiteY2" fmla="*/ 3152 h 9980"/>
                          <a:gd name="connsiteX3" fmla="*/ 8615 w 10027"/>
                          <a:gd name="connsiteY3" fmla="*/ 0 h 9980"/>
                          <a:gd name="connsiteX4" fmla="*/ 8 w 10027"/>
                          <a:gd name="connsiteY4" fmla="*/ 29 h 9980"/>
                          <a:gd name="connsiteX5" fmla="*/ 0 w 10027"/>
                          <a:gd name="connsiteY5" fmla="*/ 0 h 9980"/>
                          <a:gd name="connsiteX0" fmla="*/ 0 w 10027"/>
                          <a:gd name="connsiteY0" fmla="*/ 9960 h 9980"/>
                          <a:gd name="connsiteX1" fmla="*/ 9921 w 10027"/>
                          <a:gd name="connsiteY1" fmla="*/ 9980 h 9980"/>
                          <a:gd name="connsiteX2" fmla="*/ 9856 w 10027"/>
                          <a:gd name="connsiteY2" fmla="*/ 3152 h 9980"/>
                          <a:gd name="connsiteX3" fmla="*/ 8615 w 10027"/>
                          <a:gd name="connsiteY3" fmla="*/ 0 h 9980"/>
                          <a:gd name="connsiteX4" fmla="*/ 8 w 10027"/>
                          <a:gd name="connsiteY4" fmla="*/ 29 h 9980"/>
                          <a:gd name="connsiteX5" fmla="*/ 8 w 10027"/>
                          <a:gd name="connsiteY5" fmla="*/ 9980 h 9980"/>
                          <a:gd name="connsiteX0" fmla="*/ 0 w 10027"/>
                          <a:gd name="connsiteY0" fmla="*/ 9980 h 9980"/>
                          <a:gd name="connsiteX1" fmla="*/ 9921 w 10027"/>
                          <a:gd name="connsiteY1" fmla="*/ 9980 h 9980"/>
                          <a:gd name="connsiteX2" fmla="*/ 9856 w 10027"/>
                          <a:gd name="connsiteY2" fmla="*/ 3152 h 9980"/>
                          <a:gd name="connsiteX3" fmla="*/ 8615 w 10027"/>
                          <a:gd name="connsiteY3" fmla="*/ 0 h 9980"/>
                          <a:gd name="connsiteX4" fmla="*/ 8 w 10027"/>
                          <a:gd name="connsiteY4" fmla="*/ 29 h 9980"/>
                          <a:gd name="connsiteX5" fmla="*/ 8 w 10027"/>
                          <a:gd name="connsiteY5" fmla="*/ 9980 h 9980"/>
                          <a:gd name="connsiteX0" fmla="*/ 0 w 10027"/>
                          <a:gd name="connsiteY0" fmla="*/ 9980 h 10000"/>
                          <a:gd name="connsiteX1" fmla="*/ 9921 w 10027"/>
                          <a:gd name="connsiteY1" fmla="*/ 10000 h 10000"/>
                          <a:gd name="connsiteX2" fmla="*/ 9856 w 10027"/>
                          <a:gd name="connsiteY2" fmla="*/ 3152 h 10000"/>
                          <a:gd name="connsiteX3" fmla="*/ 8615 w 10027"/>
                          <a:gd name="connsiteY3" fmla="*/ 0 h 10000"/>
                          <a:gd name="connsiteX4" fmla="*/ 8 w 10027"/>
                          <a:gd name="connsiteY4" fmla="*/ 29 h 10000"/>
                          <a:gd name="connsiteX5" fmla="*/ 8 w 10027"/>
                          <a:gd name="connsiteY5" fmla="*/ 9980 h 10000"/>
                          <a:gd name="connsiteX0" fmla="*/ 0 w 10027"/>
                          <a:gd name="connsiteY0" fmla="*/ 9980 h 10000"/>
                          <a:gd name="connsiteX1" fmla="*/ 9921 w 10027"/>
                          <a:gd name="connsiteY1" fmla="*/ 10000 h 10000"/>
                          <a:gd name="connsiteX2" fmla="*/ 9856 w 10027"/>
                          <a:gd name="connsiteY2" fmla="*/ 3152 h 10000"/>
                          <a:gd name="connsiteX3" fmla="*/ 8615 w 10027"/>
                          <a:gd name="connsiteY3" fmla="*/ 0 h 10000"/>
                          <a:gd name="connsiteX4" fmla="*/ 8 w 10027"/>
                          <a:gd name="connsiteY4" fmla="*/ 29 h 10000"/>
                          <a:gd name="connsiteX5" fmla="*/ 8 w 10027"/>
                          <a:gd name="connsiteY5" fmla="*/ 9980 h 10000"/>
                          <a:gd name="connsiteX0" fmla="*/ 0 w 10027"/>
                          <a:gd name="connsiteY0" fmla="*/ 9980 h 10000"/>
                          <a:gd name="connsiteX1" fmla="*/ 9921 w 10027"/>
                          <a:gd name="connsiteY1" fmla="*/ 10000 h 10000"/>
                          <a:gd name="connsiteX2" fmla="*/ 9856 w 10027"/>
                          <a:gd name="connsiteY2" fmla="*/ 3152 h 10000"/>
                          <a:gd name="connsiteX3" fmla="*/ 8615 w 10027"/>
                          <a:gd name="connsiteY3" fmla="*/ 0 h 10000"/>
                          <a:gd name="connsiteX4" fmla="*/ 8 w 10027"/>
                          <a:gd name="connsiteY4" fmla="*/ 29 h 10000"/>
                          <a:gd name="connsiteX5" fmla="*/ 8 w 10027"/>
                          <a:gd name="connsiteY5" fmla="*/ 9980 h 10000"/>
                          <a:gd name="connsiteX0" fmla="*/ 0 w 10027"/>
                          <a:gd name="connsiteY0" fmla="*/ 9980 h 10000"/>
                          <a:gd name="connsiteX1" fmla="*/ 9921 w 10027"/>
                          <a:gd name="connsiteY1" fmla="*/ 10000 h 10000"/>
                          <a:gd name="connsiteX2" fmla="*/ 9856 w 10027"/>
                          <a:gd name="connsiteY2" fmla="*/ 3172 h 10000"/>
                          <a:gd name="connsiteX3" fmla="*/ 8615 w 10027"/>
                          <a:gd name="connsiteY3" fmla="*/ 0 h 10000"/>
                          <a:gd name="connsiteX4" fmla="*/ 8 w 10027"/>
                          <a:gd name="connsiteY4" fmla="*/ 29 h 10000"/>
                          <a:gd name="connsiteX5" fmla="*/ 8 w 10027"/>
                          <a:gd name="connsiteY5" fmla="*/ 9980 h 10000"/>
                          <a:gd name="connsiteX0" fmla="*/ 0 w 10027"/>
                          <a:gd name="connsiteY0" fmla="*/ 9980 h 10000"/>
                          <a:gd name="connsiteX1" fmla="*/ 9921 w 10027"/>
                          <a:gd name="connsiteY1" fmla="*/ 10000 h 10000"/>
                          <a:gd name="connsiteX2" fmla="*/ 9856 w 10027"/>
                          <a:gd name="connsiteY2" fmla="*/ 3172 h 10000"/>
                          <a:gd name="connsiteX3" fmla="*/ 8615 w 10027"/>
                          <a:gd name="connsiteY3" fmla="*/ 0 h 10000"/>
                          <a:gd name="connsiteX4" fmla="*/ 8 w 10027"/>
                          <a:gd name="connsiteY4" fmla="*/ 29 h 10000"/>
                          <a:gd name="connsiteX5" fmla="*/ 8 w 10027"/>
                          <a:gd name="connsiteY5" fmla="*/ 9980 h 10000"/>
                          <a:gd name="connsiteX0" fmla="*/ 0 w 10027"/>
                          <a:gd name="connsiteY0" fmla="*/ 9980 h 10000"/>
                          <a:gd name="connsiteX1" fmla="*/ 9921 w 10027"/>
                          <a:gd name="connsiteY1" fmla="*/ 10000 h 10000"/>
                          <a:gd name="connsiteX2" fmla="*/ 9856 w 10027"/>
                          <a:gd name="connsiteY2" fmla="*/ 3172 h 10000"/>
                          <a:gd name="connsiteX3" fmla="*/ 8615 w 10027"/>
                          <a:gd name="connsiteY3" fmla="*/ 0 h 10000"/>
                          <a:gd name="connsiteX4" fmla="*/ 8 w 10027"/>
                          <a:gd name="connsiteY4" fmla="*/ 29 h 10000"/>
                          <a:gd name="connsiteX5" fmla="*/ 8 w 10027"/>
                          <a:gd name="connsiteY5" fmla="*/ 9980 h 10000"/>
                          <a:gd name="connsiteX0" fmla="*/ 0 w 10027"/>
                          <a:gd name="connsiteY0" fmla="*/ 9960 h 9980"/>
                          <a:gd name="connsiteX1" fmla="*/ 9921 w 10027"/>
                          <a:gd name="connsiteY1" fmla="*/ 9980 h 9980"/>
                          <a:gd name="connsiteX2" fmla="*/ 9856 w 10027"/>
                          <a:gd name="connsiteY2" fmla="*/ 3152 h 9980"/>
                          <a:gd name="connsiteX3" fmla="*/ 8615 w 10027"/>
                          <a:gd name="connsiteY3" fmla="*/ 0 h 9980"/>
                          <a:gd name="connsiteX4" fmla="*/ 8 w 10027"/>
                          <a:gd name="connsiteY4" fmla="*/ 9 h 9980"/>
                          <a:gd name="connsiteX5" fmla="*/ 8 w 10027"/>
                          <a:gd name="connsiteY5" fmla="*/ 9960 h 9980"/>
                          <a:gd name="connsiteX0" fmla="*/ 0 w 10027"/>
                          <a:gd name="connsiteY0" fmla="*/ 9960 h 9980"/>
                          <a:gd name="connsiteX1" fmla="*/ 9921 w 10027"/>
                          <a:gd name="connsiteY1" fmla="*/ 9980 h 9980"/>
                          <a:gd name="connsiteX2" fmla="*/ 9856 w 10027"/>
                          <a:gd name="connsiteY2" fmla="*/ 3152 h 9980"/>
                          <a:gd name="connsiteX3" fmla="*/ 8615 w 10027"/>
                          <a:gd name="connsiteY3" fmla="*/ 0 h 9980"/>
                          <a:gd name="connsiteX4" fmla="*/ 0 w 10027"/>
                          <a:gd name="connsiteY4" fmla="*/ 49 h 9980"/>
                          <a:gd name="connsiteX5" fmla="*/ 8 w 10027"/>
                          <a:gd name="connsiteY5" fmla="*/ 9960 h 9980"/>
                          <a:gd name="connsiteX0" fmla="*/ 0 w 10027"/>
                          <a:gd name="connsiteY0" fmla="*/ 9960 h 9980"/>
                          <a:gd name="connsiteX1" fmla="*/ 9921 w 10027"/>
                          <a:gd name="connsiteY1" fmla="*/ 9980 h 9980"/>
                          <a:gd name="connsiteX2" fmla="*/ 9856 w 10027"/>
                          <a:gd name="connsiteY2" fmla="*/ 3152 h 9980"/>
                          <a:gd name="connsiteX3" fmla="*/ 8615 w 10027"/>
                          <a:gd name="connsiteY3" fmla="*/ 0 h 9980"/>
                          <a:gd name="connsiteX4" fmla="*/ 0 w 10027"/>
                          <a:gd name="connsiteY4" fmla="*/ 49 h 9980"/>
                          <a:gd name="connsiteX5" fmla="*/ 8 w 10027"/>
                          <a:gd name="connsiteY5" fmla="*/ 9960 h 9980"/>
                          <a:gd name="connsiteX0" fmla="*/ 0 w 10027"/>
                          <a:gd name="connsiteY0" fmla="*/ 9960 h 9980"/>
                          <a:gd name="connsiteX1" fmla="*/ 9921 w 10027"/>
                          <a:gd name="connsiteY1" fmla="*/ 9980 h 9980"/>
                          <a:gd name="connsiteX2" fmla="*/ 9856 w 10027"/>
                          <a:gd name="connsiteY2" fmla="*/ 3152 h 9980"/>
                          <a:gd name="connsiteX3" fmla="*/ 8615 w 10027"/>
                          <a:gd name="connsiteY3" fmla="*/ 0 h 9980"/>
                          <a:gd name="connsiteX4" fmla="*/ 0 w 10027"/>
                          <a:gd name="connsiteY4" fmla="*/ 49 h 9980"/>
                          <a:gd name="connsiteX5" fmla="*/ 8 w 10027"/>
                          <a:gd name="connsiteY5" fmla="*/ 9960 h 9980"/>
                          <a:gd name="connsiteX0" fmla="*/ 0 w 10027"/>
                          <a:gd name="connsiteY0" fmla="*/ 9960 h 10000"/>
                          <a:gd name="connsiteX1" fmla="*/ 9921 w 10027"/>
                          <a:gd name="connsiteY1" fmla="*/ 9980 h 10000"/>
                          <a:gd name="connsiteX2" fmla="*/ 9856 w 10027"/>
                          <a:gd name="connsiteY2" fmla="*/ 3152 h 10000"/>
                          <a:gd name="connsiteX3" fmla="*/ 8615 w 10027"/>
                          <a:gd name="connsiteY3" fmla="*/ 0 h 10000"/>
                          <a:gd name="connsiteX4" fmla="*/ 0 w 10027"/>
                          <a:gd name="connsiteY4" fmla="*/ 49 h 10000"/>
                          <a:gd name="connsiteX5" fmla="*/ 0 w 10027"/>
                          <a:gd name="connsiteY5" fmla="*/ 10000 h 10000"/>
                          <a:gd name="connsiteX0" fmla="*/ 0 w 10027"/>
                          <a:gd name="connsiteY0" fmla="*/ 0 h 10000"/>
                          <a:gd name="connsiteX1" fmla="*/ 9921 w 10027"/>
                          <a:gd name="connsiteY1" fmla="*/ 9980 h 10000"/>
                          <a:gd name="connsiteX2" fmla="*/ 9856 w 10027"/>
                          <a:gd name="connsiteY2" fmla="*/ 3152 h 10000"/>
                          <a:gd name="connsiteX3" fmla="*/ 8615 w 10027"/>
                          <a:gd name="connsiteY3" fmla="*/ 0 h 10000"/>
                          <a:gd name="connsiteX4" fmla="*/ 0 w 10027"/>
                          <a:gd name="connsiteY4" fmla="*/ 49 h 10000"/>
                          <a:gd name="connsiteX5" fmla="*/ 0 w 10027"/>
                          <a:gd name="connsiteY5" fmla="*/ 10000 h 10000"/>
                          <a:gd name="connsiteX0" fmla="*/ 0 w 10027"/>
                          <a:gd name="connsiteY0" fmla="*/ 0 h 10000"/>
                          <a:gd name="connsiteX1" fmla="*/ 9921 w 10027"/>
                          <a:gd name="connsiteY1" fmla="*/ 0 h 10000"/>
                          <a:gd name="connsiteX2" fmla="*/ 9856 w 10027"/>
                          <a:gd name="connsiteY2" fmla="*/ 3152 h 10000"/>
                          <a:gd name="connsiteX3" fmla="*/ 8615 w 10027"/>
                          <a:gd name="connsiteY3" fmla="*/ 0 h 10000"/>
                          <a:gd name="connsiteX4" fmla="*/ 0 w 10027"/>
                          <a:gd name="connsiteY4" fmla="*/ 49 h 10000"/>
                          <a:gd name="connsiteX5" fmla="*/ 0 w 10027"/>
                          <a:gd name="connsiteY5" fmla="*/ 10000 h 10000"/>
                          <a:gd name="connsiteX0" fmla="*/ 0 w 10027"/>
                          <a:gd name="connsiteY0" fmla="*/ 0 h 10000"/>
                          <a:gd name="connsiteX1" fmla="*/ 9921 w 10027"/>
                          <a:gd name="connsiteY1" fmla="*/ 0 h 10000"/>
                          <a:gd name="connsiteX2" fmla="*/ 9856 w 10027"/>
                          <a:gd name="connsiteY2" fmla="*/ 3152 h 10000"/>
                          <a:gd name="connsiteX3" fmla="*/ 8615 w 10027"/>
                          <a:gd name="connsiteY3" fmla="*/ 0 h 10000"/>
                          <a:gd name="connsiteX4" fmla="*/ 0 w 10027"/>
                          <a:gd name="connsiteY4" fmla="*/ 49 h 10000"/>
                          <a:gd name="connsiteX5" fmla="*/ 0 w 10027"/>
                          <a:gd name="connsiteY5" fmla="*/ 10000 h 10000"/>
                          <a:gd name="connsiteX0" fmla="*/ 0 w 10027"/>
                          <a:gd name="connsiteY0" fmla="*/ 0 h 10000"/>
                          <a:gd name="connsiteX1" fmla="*/ 9921 w 10027"/>
                          <a:gd name="connsiteY1" fmla="*/ 0 h 10000"/>
                          <a:gd name="connsiteX2" fmla="*/ 9856 w 10027"/>
                          <a:gd name="connsiteY2" fmla="*/ 3152 h 10000"/>
                          <a:gd name="connsiteX3" fmla="*/ 8615 w 10027"/>
                          <a:gd name="connsiteY3" fmla="*/ 0 h 10000"/>
                          <a:gd name="connsiteX4" fmla="*/ 0 w 10027"/>
                          <a:gd name="connsiteY4" fmla="*/ 49 h 10000"/>
                          <a:gd name="connsiteX5" fmla="*/ 0 w 10027"/>
                          <a:gd name="connsiteY5" fmla="*/ 10000 h 10000"/>
                          <a:gd name="connsiteX0" fmla="*/ 0 w 10027"/>
                          <a:gd name="connsiteY0" fmla="*/ 0 h 10000"/>
                          <a:gd name="connsiteX1" fmla="*/ 9921 w 10027"/>
                          <a:gd name="connsiteY1" fmla="*/ 0 h 10000"/>
                          <a:gd name="connsiteX2" fmla="*/ 9856 w 10027"/>
                          <a:gd name="connsiteY2" fmla="*/ 6848 h 10000"/>
                          <a:gd name="connsiteX3" fmla="*/ 8615 w 10027"/>
                          <a:gd name="connsiteY3" fmla="*/ 0 h 10000"/>
                          <a:gd name="connsiteX4" fmla="*/ 0 w 10027"/>
                          <a:gd name="connsiteY4" fmla="*/ 49 h 10000"/>
                          <a:gd name="connsiteX5" fmla="*/ 0 w 10027"/>
                          <a:gd name="connsiteY5" fmla="*/ 10000 h 10000"/>
                          <a:gd name="connsiteX0" fmla="*/ 0 w 10027"/>
                          <a:gd name="connsiteY0" fmla="*/ 0 h 10000"/>
                          <a:gd name="connsiteX1" fmla="*/ 9921 w 10027"/>
                          <a:gd name="connsiteY1" fmla="*/ 0 h 10000"/>
                          <a:gd name="connsiteX2" fmla="*/ 9856 w 10027"/>
                          <a:gd name="connsiteY2" fmla="*/ 6848 h 10000"/>
                          <a:gd name="connsiteX3" fmla="*/ 8615 w 10027"/>
                          <a:gd name="connsiteY3" fmla="*/ 0 h 10000"/>
                          <a:gd name="connsiteX4" fmla="*/ 0 w 10027"/>
                          <a:gd name="connsiteY4" fmla="*/ 49 h 10000"/>
                          <a:gd name="connsiteX5" fmla="*/ 0 w 10027"/>
                          <a:gd name="connsiteY5" fmla="*/ 10000 h 10000"/>
                          <a:gd name="connsiteX0" fmla="*/ 0 w 10027"/>
                          <a:gd name="connsiteY0" fmla="*/ 0 h 10000"/>
                          <a:gd name="connsiteX1" fmla="*/ 9921 w 10027"/>
                          <a:gd name="connsiteY1" fmla="*/ 0 h 10000"/>
                          <a:gd name="connsiteX2" fmla="*/ 9856 w 10027"/>
                          <a:gd name="connsiteY2" fmla="*/ 6848 h 10000"/>
                          <a:gd name="connsiteX3" fmla="*/ 8615 w 10027"/>
                          <a:gd name="connsiteY3" fmla="*/ 0 h 10000"/>
                          <a:gd name="connsiteX4" fmla="*/ 0 w 10027"/>
                          <a:gd name="connsiteY4" fmla="*/ 49 h 10000"/>
                          <a:gd name="connsiteX5" fmla="*/ 0 w 10027"/>
                          <a:gd name="connsiteY5" fmla="*/ 10000 h 10000"/>
                          <a:gd name="connsiteX0" fmla="*/ 0 w 10027"/>
                          <a:gd name="connsiteY0" fmla="*/ 0 h 10000"/>
                          <a:gd name="connsiteX1" fmla="*/ 9921 w 10027"/>
                          <a:gd name="connsiteY1" fmla="*/ 0 h 10000"/>
                          <a:gd name="connsiteX2" fmla="*/ 9856 w 10027"/>
                          <a:gd name="connsiteY2" fmla="*/ 6848 h 10000"/>
                          <a:gd name="connsiteX3" fmla="*/ 8615 w 10027"/>
                          <a:gd name="connsiteY3" fmla="*/ 10000 h 10000"/>
                          <a:gd name="connsiteX4" fmla="*/ 0 w 10027"/>
                          <a:gd name="connsiteY4" fmla="*/ 49 h 10000"/>
                          <a:gd name="connsiteX5" fmla="*/ 0 w 10027"/>
                          <a:gd name="connsiteY5" fmla="*/ 10000 h 10000"/>
                          <a:gd name="connsiteX0" fmla="*/ 0 w 10027"/>
                          <a:gd name="connsiteY0" fmla="*/ 0 h 10000"/>
                          <a:gd name="connsiteX1" fmla="*/ 9921 w 10027"/>
                          <a:gd name="connsiteY1" fmla="*/ 0 h 10000"/>
                          <a:gd name="connsiteX2" fmla="*/ 9856 w 10027"/>
                          <a:gd name="connsiteY2" fmla="*/ 6848 h 10000"/>
                          <a:gd name="connsiteX3" fmla="*/ 8615 w 10027"/>
                          <a:gd name="connsiteY3" fmla="*/ 10000 h 10000"/>
                          <a:gd name="connsiteX4" fmla="*/ 0 w 10027"/>
                          <a:gd name="connsiteY4" fmla="*/ 9951 h 10000"/>
                          <a:gd name="connsiteX5" fmla="*/ 0 w 10027"/>
                          <a:gd name="connsiteY5" fmla="*/ 10000 h 10000"/>
                          <a:gd name="connsiteX0" fmla="*/ 0 w 10027"/>
                          <a:gd name="connsiteY0" fmla="*/ 0 h 10000"/>
                          <a:gd name="connsiteX1" fmla="*/ 9921 w 10027"/>
                          <a:gd name="connsiteY1" fmla="*/ 0 h 10000"/>
                          <a:gd name="connsiteX2" fmla="*/ 9856 w 10027"/>
                          <a:gd name="connsiteY2" fmla="*/ 6848 h 10000"/>
                          <a:gd name="connsiteX3" fmla="*/ 8615 w 10027"/>
                          <a:gd name="connsiteY3" fmla="*/ 10000 h 10000"/>
                          <a:gd name="connsiteX4" fmla="*/ 0 w 10027"/>
                          <a:gd name="connsiteY4" fmla="*/ 9951 h 10000"/>
                          <a:gd name="connsiteX5" fmla="*/ 0 w 10027"/>
                          <a:gd name="connsiteY5" fmla="*/ 10000 h 10000"/>
                          <a:gd name="connsiteX0" fmla="*/ 0 w 10027"/>
                          <a:gd name="connsiteY0" fmla="*/ 0 h 10000"/>
                          <a:gd name="connsiteX1" fmla="*/ 9921 w 10027"/>
                          <a:gd name="connsiteY1" fmla="*/ 0 h 10000"/>
                          <a:gd name="connsiteX2" fmla="*/ 9856 w 10027"/>
                          <a:gd name="connsiteY2" fmla="*/ 6848 h 10000"/>
                          <a:gd name="connsiteX3" fmla="*/ 8615 w 10027"/>
                          <a:gd name="connsiteY3" fmla="*/ 10000 h 10000"/>
                          <a:gd name="connsiteX4" fmla="*/ 0 w 10027"/>
                          <a:gd name="connsiteY4" fmla="*/ 9951 h 10000"/>
                          <a:gd name="connsiteX5" fmla="*/ 0 w 10027"/>
                          <a:gd name="connsiteY5" fmla="*/ 10000 h 10000"/>
                          <a:gd name="connsiteX0" fmla="*/ 0 w 10027"/>
                          <a:gd name="connsiteY0" fmla="*/ 0 h 10000"/>
                          <a:gd name="connsiteX1" fmla="*/ 9921 w 10027"/>
                          <a:gd name="connsiteY1" fmla="*/ 0 h 10000"/>
                          <a:gd name="connsiteX2" fmla="*/ 9856 w 10027"/>
                          <a:gd name="connsiteY2" fmla="*/ 6848 h 10000"/>
                          <a:gd name="connsiteX3" fmla="*/ 8615 w 10027"/>
                          <a:gd name="connsiteY3" fmla="*/ 10000 h 10000"/>
                          <a:gd name="connsiteX4" fmla="*/ 0 w 10027"/>
                          <a:gd name="connsiteY4" fmla="*/ 9951 h 10000"/>
                          <a:gd name="connsiteX5" fmla="*/ 0 w 10027"/>
                          <a:gd name="connsiteY5" fmla="*/ 0 h 10000"/>
                          <a:gd name="connsiteX0" fmla="*/ 0 w 10027"/>
                          <a:gd name="connsiteY0" fmla="*/ 10000 h 10000"/>
                          <a:gd name="connsiteX1" fmla="*/ 9921 w 10027"/>
                          <a:gd name="connsiteY1" fmla="*/ 0 h 10000"/>
                          <a:gd name="connsiteX2" fmla="*/ 9856 w 10027"/>
                          <a:gd name="connsiteY2" fmla="*/ 6848 h 10000"/>
                          <a:gd name="connsiteX3" fmla="*/ 8615 w 10027"/>
                          <a:gd name="connsiteY3" fmla="*/ 10000 h 10000"/>
                          <a:gd name="connsiteX4" fmla="*/ 0 w 10027"/>
                          <a:gd name="connsiteY4" fmla="*/ 9951 h 10000"/>
                          <a:gd name="connsiteX5" fmla="*/ 0 w 10027"/>
                          <a:gd name="connsiteY5" fmla="*/ 0 h 10000"/>
                          <a:gd name="connsiteX0" fmla="*/ 0 w 10027"/>
                          <a:gd name="connsiteY0" fmla="*/ 10000 h 10000"/>
                          <a:gd name="connsiteX1" fmla="*/ 9921 w 10027"/>
                          <a:gd name="connsiteY1" fmla="*/ 10000 h 10000"/>
                          <a:gd name="connsiteX2" fmla="*/ 9856 w 10027"/>
                          <a:gd name="connsiteY2" fmla="*/ 6848 h 10000"/>
                          <a:gd name="connsiteX3" fmla="*/ 8615 w 10027"/>
                          <a:gd name="connsiteY3" fmla="*/ 10000 h 10000"/>
                          <a:gd name="connsiteX4" fmla="*/ 0 w 10027"/>
                          <a:gd name="connsiteY4" fmla="*/ 9951 h 10000"/>
                          <a:gd name="connsiteX5" fmla="*/ 0 w 10027"/>
                          <a:gd name="connsiteY5" fmla="*/ 0 h 10000"/>
                          <a:gd name="connsiteX0" fmla="*/ 0 w 10027"/>
                          <a:gd name="connsiteY0" fmla="*/ 10000 h 10000"/>
                          <a:gd name="connsiteX1" fmla="*/ 9921 w 10027"/>
                          <a:gd name="connsiteY1" fmla="*/ 10000 h 10000"/>
                          <a:gd name="connsiteX2" fmla="*/ 9856 w 10027"/>
                          <a:gd name="connsiteY2" fmla="*/ 6848 h 10000"/>
                          <a:gd name="connsiteX3" fmla="*/ 8615 w 10027"/>
                          <a:gd name="connsiteY3" fmla="*/ 10000 h 10000"/>
                          <a:gd name="connsiteX4" fmla="*/ 0 w 10027"/>
                          <a:gd name="connsiteY4" fmla="*/ 9951 h 10000"/>
                          <a:gd name="connsiteX5" fmla="*/ 0 w 10027"/>
                          <a:gd name="connsiteY5" fmla="*/ 0 h 10000"/>
                          <a:gd name="connsiteX0" fmla="*/ 0 w 10027"/>
                          <a:gd name="connsiteY0" fmla="*/ 10000 h 10000"/>
                          <a:gd name="connsiteX1" fmla="*/ 9921 w 10027"/>
                          <a:gd name="connsiteY1" fmla="*/ 10000 h 10000"/>
                          <a:gd name="connsiteX2" fmla="*/ 9856 w 10027"/>
                          <a:gd name="connsiteY2" fmla="*/ 6848 h 10000"/>
                          <a:gd name="connsiteX3" fmla="*/ 8615 w 10027"/>
                          <a:gd name="connsiteY3" fmla="*/ 10000 h 10000"/>
                          <a:gd name="connsiteX4" fmla="*/ 0 w 10027"/>
                          <a:gd name="connsiteY4" fmla="*/ 9951 h 10000"/>
                          <a:gd name="connsiteX5" fmla="*/ 0 w 10027"/>
                          <a:gd name="connsiteY5" fmla="*/ 0 h 10000"/>
                          <a:gd name="connsiteX0" fmla="*/ 0 w 10027"/>
                          <a:gd name="connsiteY0" fmla="*/ 10000 h 10000"/>
                          <a:gd name="connsiteX1" fmla="*/ 9921 w 10027"/>
                          <a:gd name="connsiteY1" fmla="*/ 10000 h 10000"/>
                          <a:gd name="connsiteX2" fmla="*/ 9856 w 10027"/>
                          <a:gd name="connsiteY2" fmla="*/ 3152 h 10000"/>
                          <a:gd name="connsiteX3" fmla="*/ 8615 w 10027"/>
                          <a:gd name="connsiteY3" fmla="*/ 10000 h 10000"/>
                          <a:gd name="connsiteX4" fmla="*/ 0 w 10027"/>
                          <a:gd name="connsiteY4" fmla="*/ 9951 h 10000"/>
                          <a:gd name="connsiteX5" fmla="*/ 0 w 10027"/>
                          <a:gd name="connsiteY5" fmla="*/ 0 h 10000"/>
                          <a:gd name="connsiteX0" fmla="*/ 0 w 10027"/>
                          <a:gd name="connsiteY0" fmla="*/ 10000 h 10000"/>
                          <a:gd name="connsiteX1" fmla="*/ 9921 w 10027"/>
                          <a:gd name="connsiteY1" fmla="*/ 10000 h 10000"/>
                          <a:gd name="connsiteX2" fmla="*/ 9856 w 10027"/>
                          <a:gd name="connsiteY2" fmla="*/ 3152 h 10000"/>
                          <a:gd name="connsiteX3" fmla="*/ 8615 w 10027"/>
                          <a:gd name="connsiteY3" fmla="*/ 10000 h 10000"/>
                          <a:gd name="connsiteX4" fmla="*/ 0 w 10027"/>
                          <a:gd name="connsiteY4" fmla="*/ 9951 h 10000"/>
                          <a:gd name="connsiteX5" fmla="*/ 0 w 10027"/>
                          <a:gd name="connsiteY5" fmla="*/ 0 h 10000"/>
                          <a:gd name="connsiteX0" fmla="*/ 0 w 10027"/>
                          <a:gd name="connsiteY0" fmla="*/ 10000 h 10000"/>
                          <a:gd name="connsiteX1" fmla="*/ 9921 w 10027"/>
                          <a:gd name="connsiteY1" fmla="*/ 10000 h 10000"/>
                          <a:gd name="connsiteX2" fmla="*/ 9856 w 10027"/>
                          <a:gd name="connsiteY2" fmla="*/ 3152 h 10000"/>
                          <a:gd name="connsiteX3" fmla="*/ 8615 w 10027"/>
                          <a:gd name="connsiteY3" fmla="*/ 10000 h 10000"/>
                          <a:gd name="connsiteX4" fmla="*/ 0 w 10027"/>
                          <a:gd name="connsiteY4" fmla="*/ 9951 h 10000"/>
                          <a:gd name="connsiteX5" fmla="*/ 0 w 10027"/>
                          <a:gd name="connsiteY5" fmla="*/ 0 h 10000"/>
                          <a:gd name="connsiteX0" fmla="*/ 0 w 10027"/>
                          <a:gd name="connsiteY0" fmla="*/ 10000 h 10000"/>
                          <a:gd name="connsiteX1" fmla="*/ 9921 w 10027"/>
                          <a:gd name="connsiteY1" fmla="*/ 10000 h 10000"/>
                          <a:gd name="connsiteX2" fmla="*/ 9856 w 10027"/>
                          <a:gd name="connsiteY2" fmla="*/ 3152 h 10000"/>
                          <a:gd name="connsiteX3" fmla="*/ 8615 w 10027"/>
                          <a:gd name="connsiteY3" fmla="*/ 0 h 10000"/>
                          <a:gd name="connsiteX4" fmla="*/ 0 w 10027"/>
                          <a:gd name="connsiteY4" fmla="*/ 9951 h 10000"/>
                          <a:gd name="connsiteX5" fmla="*/ 0 w 10027"/>
                          <a:gd name="connsiteY5" fmla="*/ 0 h 10000"/>
                          <a:gd name="connsiteX0" fmla="*/ 0 w 10027"/>
                          <a:gd name="connsiteY0" fmla="*/ 10000 h 10000"/>
                          <a:gd name="connsiteX1" fmla="*/ 9921 w 10027"/>
                          <a:gd name="connsiteY1" fmla="*/ 10000 h 10000"/>
                          <a:gd name="connsiteX2" fmla="*/ 9856 w 10027"/>
                          <a:gd name="connsiteY2" fmla="*/ 3152 h 10000"/>
                          <a:gd name="connsiteX3" fmla="*/ 8615 w 10027"/>
                          <a:gd name="connsiteY3" fmla="*/ 0 h 10000"/>
                          <a:gd name="connsiteX4" fmla="*/ 0 w 10027"/>
                          <a:gd name="connsiteY4" fmla="*/ 42 h 10000"/>
                          <a:gd name="connsiteX5" fmla="*/ 0 w 10027"/>
                          <a:gd name="connsiteY5" fmla="*/ 0 h 10000"/>
                          <a:gd name="connsiteX0" fmla="*/ 0 w 10027"/>
                          <a:gd name="connsiteY0" fmla="*/ 10000 h 10000"/>
                          <a:gd name="connsiteX1" fmla="*/ 9921 w 10027"/>
                          <a:gd name="connsiteY1" fmla="*/ 10000 h 10000"/>
                          <a:gd name="connsiteX2" fmla="*/ 9856 w 10027"/>
                          <a:gd name="connsiteY2" fmla="*/ 3152 h 10000"/>
                          <a:gd name="connsiteX3" fmla="*/ 8615 w 10027"/>
                          <a:gd name="connsiteY3" fmla="*/ 0 h 10000"/>
                          <a:gd name="connsiteX4" fmla="*/ 0 w 10027"/>
                          <a:gd name="connsiteY4" fmla="*/ 42 h 10000"/>
                          <a:gd name="connsiteX5" fmla="*/ 0 w 10027"/>
                          <a:gd name="connsiteY5" fmla="*/ 0 h 10000"/>
                          <a:gd name="connsiteX0" fmla="*/ 0 w 10027"/>
                          <a:gd name="connsiteY0" fmla="*/ 10000 h 10000"/>
                          <a:gd name="connsiteX1" fmla="*/ 9921 w 10027"/>
                          <a:gd name="connsiteY1" fmla="*/ 10000 h 10000"/>
                          <a:gd name="connsiteX2" fmla="*/ 9856 w 10027"/>
                          <a:gd name="connsiteY2" fmla="*/ 3152 h 10000"/>
                          <a:gd name="connsiteX3" fmla="*/ 8615 w 10027"/>
                          <a:gd name="connsiteY3" fmla="*/ 0 h 10000"/>
                          <a:gd name="connsiteX4" fmla="*/ 0 w 10027"/>
                          <a:gd name="connsiteY4" fmla="*/ 42 h 10000"/>
                          <a:gd name="connsiteX5" fmla="*/ 0 w 10027"/>
                          <a:gd name="connsiteY5" fmla="*/ 0 h 10000"/>
                          <a:gd name="connsiteX0" fmla="*/ 0 w 10027"/>
                          <a:gd name="connsiteY0" fmla="*/ 10000 h 10000"/>
                          <a:gd name="connsiteX1" fmla="*/ 9921 w 10027"/>
                          <a:gd name="connsiteY1" fmla="*/ 10000 h 10000"/>
                          <a:gd name="connsiteX2" fmla="*/ 9856 w 10027"/>
                          <a:gd name="connsiteY2" fmla="*/ 3152 h 10000"/>
                          <a:gd name="connsiteX3" fmla="*/ 8615 w 10027"/>
                          <a:gd name="connsiteY3" fmla="*/ 0 h 10000"/>
                          <a:gd name="connsiteX4" fmla="*/ 0 w 10027"/>
                          <a:gd name="connsiteY4" fmla="*/ 42 h 10000"/>
                          <a:gd name="connsiteX5" fmla="*/ 0 w 10027"/>
                          <a:gd name="connsiteY5" fmla="*/ 10000 h 10000"/>
                          <a:gd name="connsiteX0" fmla="*/ 0 w 10027"/>
                          <a:gd name="connsiteY0" fmla="*/ 10000 h 10000"/>
                          <a:gd name="connsiteX1" fmla="*/ 9921 w 10027"/>
                          <a:gd name="connsiteY1" fmla="*/ 10000 h 10000"/>
                          <a:gd name="connsiteX2" fmla="*/ 9856 w 10027"/>
                          <a:gd name="connsiteY2" fmla="*/ 3152 h 10000"/>
                          <a:gd name="connsiteX3" fmla="*/ 8615 w 10027"/>
                          <a:gd name="connsiteY3" fmla="*/ 0 h 10000"/>
                          <a:gd name="connsiteX4" fmla="*/ 0 w 10027"/>
                          <a:gd name="connsiteY4" fmla="*/ 42 h 10000"/>
                          <a:gd name="connsiteX5" fmla="*/ 0 w 10027"/>
                          <a:gd name="connsiteY5" fmla="*/ 10000 h 10000"/>
                          <a:gd name="connsiteX0" fmla="*/ 0 w 10027"/>
                          <a:gd name="connsiteY0" fmla="*/ 10000 h 10000"/>
                          <a:gd name="connsiteX1" fmla="*/ 9921 w 10027"/>
                          <a:gd name="connsiteY1" fmla="*/ 10000 h 10000"/>
                          <a:gd name="connsiteX2" fmla="*/ 9856 w 10027"/>
                          <a:gd name="connsiteY2" fmla="*/ 3152 h 10000"/>
                          <a:gd name="connsiteX3" fmla="*/ 8615 w 10027"/>
                          <a:gd name="connsiteY3" fmla="*/ 0 h 10000"/>
                          <a:gd name="connsiteX4" fmla="*/ 0 w 10027"/>
                          <a:gd name="connsiteY4" fmla="*/ 42 h 10000"/>
                          <a:gd name="connsiteX5" fmla="*/ 0 w 10027"/>
                          <a:gd name="connsiteY5" fmla="*/ 10000 h 10000"/>
                          <a:gd name="connsiteX0" fmla="*/ 0 w 10027"/>
                          <a:gd name="connsiteY0" fmla="*/ 10000 h 10000"/>
                          <a:gd name="connsiteX1" fmla="*/ 9921 w 10027"/>
                          <a:gd name="connsiteY1" fmla="*/ 10000 h 10000"/>
                          <a:gd name="connsiteX2" fmla="*/ 9856 w 10027"/>
                          <a:gd name="connsiteY2" fmla="*/ 3152 h 10000"/>
                          <a:gd name="connsiteX3" fmla="*/ 8615 w 10027"/>
                          <a:gd name="connsiteY3" fmla="*/ 0 h 10000"/>
                          <a:gd name="connsiteX4" fmla="*/ 0 w 10027"/>
                          <a:gd name="connsiteY4" fmla="*/ 42 h 10000"/>
                          <a:gd name="connsiteX5" fmla="*/ 0 w 10027"/>
                          <a:gd name="connsiteY5" fmla="*/ 10000 h 10000"/>
                          <a:gd name="connsiteX0" fmla="*/ 0 w 10027"/>
                          <a:gd name="connsiteY0" fmla="*/ 10000 h 10000"/>
                          <a:gd name="connsiteX1" fmla="*/ 9921 w 10027"/>
                          <a:gd name="connsiteY1" fmla="*/ 10000 h 10000"/>
                          <a:gd name="connsiteX2" fmla="*/ 9856 w 10027"/>
                          <a:gd name="connsiteY2" fmla="*/ 3152 h 10000"/>
                          <a:gd name="connsiteX3" fmla="*/ 8615 w 10027"/>
                          <a:gd name="connsiteY3" fmla="*/ 0 h 10000"/>
                          <a:gd name="connsiteX4" fmla="*/ 0 w 10027"/>
                          <a:gd name="connsiteY4" fmla="*/ 42 h 10000"/>
                          <a:gd name="connsiteX5" fmla="*/ 0 w 10027"/>
                          <a:gd name="connsiteY5" fmla="*/ 10000 h 10000"/>
                          <a:gd name="connsiteX0" fmla="*/ 0 w 10027"/>
                          <a:gd name="connsiteY0" fmla="*/ 10000 h 10000"/>
                          <a:gd name="connsiteX1" fmla="*/ 9921 w 10027"/>
                          <a:gd name="connsiteY1" fmla="*/ 10000 h 10000"/>
                          <a:gd name="connsiteX2" fmla="*/ 9856 w 10027"/>
                          <a:gd name="connsiteY2" fmla="*/ 3152 h 10000"/>
                          <a:gd name="connsiteX3" fmla="*/ 8615 w 10027"/>
                          <a:gd name="connsiteY3" fmla="*/ 0 h 10000"/>
                          <a:gd name="connsiteX4" fmla="*/ 0 w 10027"/>
                          <a:gd name="connsiteY4" fmla="*/ 42 h 10000"/>
                          <a:gd name="connsiteX5" fmla="*/ 0 w 10027"/>
                          <a:gd name="connsiteY5" fmla="*/ 10000 h 10000"/>
                          <a:gd name="connsiteX0" fmla="*/ 0 w 10027"/>
                          <a:gd name="connsiteY0" fmla="*/ 10000 h 10000"/>
                          <a:gd name="connsiteX1" fmla="*/ 9921 w 10027"/>
                          <a:gd name="connsiteY1" fmla="*/ 10000 h 10000"/>
                          <a:gd name="connsiteX2" fmla="*/ 9856 w 10027"/>
                          <a:gd name="connsiteY2" fmla="*/ 3152 h 10000"/>
                          <a:gd name="connsiteX3" fmla="*/ 8615 w 10027"/>
                          <a:gd name="connsiteY3" fmla="*/ 0 h 10000"/>
                          <a:gd name="connsiteX4" fmla="*/ 0 w 10027"/>
                          <a:gd name="connsiteY4" fmla="*/ 42 h 10000"/>
                          <a:gd name="connsiteX5" fmla="*/ 0 w 10027"/>
                          <a:gd name="connsiteY5" fmla="*/ 10000 h 10000"/>
                          <a:gd name="connsiteX0" fmla="*/ 0 w 10027"/>
                          <a:gd name="connsiteY0" fmla="*/ 10000 h 10000"/>
                          <a:gd name="connsiteX1" fmla="*/ 9921 w 10027"/>
                          <a:gd name="connsiteY1" fmla="*/ 10000 h 10000"/>
                          <a:gd name="connsiteX2" fmla="*/ 9856 w 10027"/>
                          <a:gd name="connsiteY2" fmla="*/ 3152 h 10000"/>
                          <a:gd name="connsiteX3" fmla="*/ 8615 w 10027"/>
                          <a:gd name="connsiteY3" fmla="*/ 0 h 10000"/>
                          <a:gd name="connsiteX4" fmla="*/ 0 w 10027"/>
                          <a:gd name="connsiteY4" fmla="*/ 42 h 10000"/>
                          <a:gd name="connsiteX5" fmla="*/ 0 w 10027"/>
                          <a:gd name="connsiteY5" fmla="*/ 10000 h 10000"/>
                          <a:gd name="connsiteX0" fmla="*/ 0 w 10027"/>
                          <a:gd name="connsiteY0" fmla="*/ 9958 h 9958"/>
                          <a:gd name="connsiteX1" fmla="*/ 9921 w 10027"/>
                          <a:gd name="connsiteY1" fmla="*/ 9958 h 9958"/>
                          <a:gd name="connsiteX2" fmla="*/ 9856 w 10027"/>
                          <a:gd name="connsiteY2" fmla="*/ 3110 h 9958"/>
                          <a:gd name="connsiteX3" fmla="*/ 8615 w 10027"/>
                          <a:gd name="connsiteY3" fmla="*/ 0 h 9958"/>
                          <a:gd name="connsiteX4" fmla="*/ 0 w 10027"/>
                          <a:gd name="connsiteY4" fmla="*/ 0 h 9958"/>
                          <a:gd name="connsiteX5" fmla="*/ 0 w 10027"/>
                          <a:gd name="connsiteY5" fmla="*/ 9958 h 9958"/>
                          <a:gd name="connsiteX0" fmla="*/ 0 w 10027"/>
                          <a:gd name="connsiteY0" fmla="*/ 9958 h 9958"/>
                          <a:gd name="connsiteX1" fmla="*/ 9921 w 10027"/>
                          <a:gd name="connsiteY1" fmla="*/ 9958 h 9958"/>
                          <a:gd name="connsiteX2" fmla="*/ 9856 w 10027"/>
                          <a:gd name="connsiteY2" fmla="*/ 3110 h 9958"/>
                          <a:gd name="connsiteX3" fmla="*/ 8615 w 10027"/>
                          <a:gd name="connsiteY3" fmla="*/ 0 h 9958"/>
                          <a:gd name="connsiteX4" fmla="*/ 0 w 10027"/>
                          <a:gd name="connsiteY4" fmla="*/ 42 h 9958"/>
                          <a:gd name="connsiteX5" fmla="*/ 0 w 10027"/>
                          <a:gd name="connsiteY5" fmla="*/ 9958 h 9958"/>
                          <a:gd name="connsiteX0" fmla="*/ 0 w 10027"/>
                          <a:gd name="connsiteY0" fmla="*/ 9958 h 9958"/>
                          <a:gd name="connsiteX1" fmla="*/ 9921 w 10027"/>
                          <a:gd name="connsiteY1" fmla="*/ 9958 h 9958"/>
                          <a:gd name="connsiteX2" fmla="*/ 9856 w 10027"/>
                          <a:gd name="connsiteY2" fmla="*/ 3110 h 9958"/>
                          <a:gd name="connsiteX3" fmla="*/ 8615 w 10027"/>
                          <a:gd name="connsiteY3" fmla="*/ 0 h 9958"/>
                          <a:gd name="connsiteX4" fmla="*/ 0 w 10027"/>
                          <a:gd name="connsiteY4" fmla="*/ 42 h 9958"/>
                          <a:gd name="connsiteX5" fmla="*/ 0 w 10027"/>
                          <a:gd name="connsiteY5" fmla="*/ 9958 h 9958"/>
                          <a:gd name="connsiteX0" fmla="*/ 0 w 10027"/>
                          <a:gd name="connsiteY0" fmla="*/ 9958 h 9958"/>
                          <a:gd name="connsiteX1" fmla="*/ 9921 w 10027"/>
                          <a:gd name="connsiteY1" fmla="*/ 9958 h 9958"/>
                          <a:gd name="connsiteX2" fmla="*/ 9856 w 10027"/>
                          <a:gd name="connsiteY2" fmla="*/ 3110 h 9958"/>
                          <a:gd name="connsiteX3" fmla="*/ 8615 w 10027"/>
                          <a:gd name="connsiteY3" fmla="*/ 0 h 9958"/>
                          <a:gd name="connsiteX4" fmla="*/ 0 w 10027"/>
                          <a:gd name="connsiteY4" fmla="*/ 42 h 9958"/>
                          <a:gd name="connsiteX5" fmla="*/ 0 w 10027"/>
                          <a:gd name="connsiteY5" fmla="*/ 9958 h 9958"/>
                          <a:gd name="connsiteX0" fmla="*/ 0 w 10027"/>
                          <a:gd name="connsiteY0" fmla="*/ 9958 h 10000"/>
                          <a:gd name="connsiteX1" fmla="*/ 9921 w 10027"/>
                          <a:gd name="connsiteY1" fmla="*/ 9958 h 10000"/>
                          <a:gd name="connsiteX2" fmla="*/ 9856 w 10027"/>
                          <a:gd name="connsiteY2" fmla="*/ 3110 h 10000"/>
                          <a:gd name="connsiteX3" fmla="*/ 8615 w 10027"/>
                          <a:gd name="connsiteY3" fmla="*/ 0 h 10000"/>
                          <a:gd name="connsiteX4" fmla="*/ 0 w 10027"/>
                          <a:gd name="connsiteY4" fmla="*/ 42 h 10000"/>
                          <a:gd name="connsiteX5" fmla="*/ 0 w 10027"/>
                          <a:gd name="connsiteY5" fmla="*/ 10000 h 10000"/>
                          <a:gd name="connsiteX0" fmla="*/ 0 w 10027"/>
                          <a:gd name="connsiteY0" fmla="*/ 42 h 10000"/>
                          <a:gd name="connsiteX1" fmla="*/ 9921 w 10027"/>
                          <a:gd name="connsiteY1" fmla="*/ 9958 h 10000"/>
                          <a:gd name="connsiteX2" fmla="*/ 9856 w 10027"/>
                          <a:gd name="connsiteY2" fmla="*/ 3110 h 10000"/>
                          <a:gd name="connsiteX3" fmla="*/ 8615 w 10027"/>
                          <a:gd name="connsiteY3" fmla="*/ 0 h 10000"/>
                          <a:gd name="connsiteX4" fmla="*/ 0 w 10027"/>
                          <a:gd name="connsiteY4" fmla="*/ 42 h 10000"/>
                          <a:gd name="connsiteX5" fmla="*/ 0 w 10027"/>
                          <a:gd name="connsiteY5" fmla="*/ 10000 h 10000"/>
                          <a:gd name="connsiteX0" fmla="*/ 0 w 10027"/>
                          <a:gd name="connsiteY0" fmla="*/ 42 h 10000"/>
                          <a:gd name="connsiteX1" fmla="*/ 9921 w 10027"/>
                          <a:gd name="connsiteY1" fmla="*/ 42 h 10000"/>
                          <a:gd name="connsiteX2" fmla="*/ 9856 w 10027"/>
                          <a:gd name="connsiteY2" fmla="*/ 3110 h 10000"/>
                          <a:gd name="connsiteX3" fmla="*/ 8615 w 10027"/>
                          <a:gd name="connsiteY3" fmla="*/ 0 h 10000"/>
                          <a:gd name="connsiteX4" fmla="*/ 0 w 10027"/>
                          <a:gd name="connsiteY4" fmla="*/ 42 h 10000"/>
                          <a:gd name="connsiteX5" fmla="*/ 0 w 10027"/>
                          <a:gd name="connsiteY5" fmla="*/ 10000 h 10000"/>
                          <a:gd name="connsiteX0" fmla="*/ 0 w 10027"/>
                          <a:gd name="connsiteY0" fmla="*/ 42 h 10000"/>
                          <a:gd name="connsiteX1" fmla="*/ 9921 w 10027"/>
                          <a:gd name="connsiteY1" fmla="*/ 42 h 10000"/>
                          <a:gd name="connsiteX2" fmla="*/ 9856 w 10027"/>
                          <a:gd name="connsiteY2" fmla="*/ 3110 h 10000"/>
                          <a:gd name="connsiteX3" fmla="*/ 8615 w 10027"/>
                          <a:gd name="connsiteY3" fmla="*/ 0 h 10000"/>
                          <a:gd name="connsiteX4" fmla="*/ 0 w 10027"/>
                          <a:gd name="connsiteY4" fmla="*/ 42 h 10000"/>
                          <a:gd name="connsiteX5" fmla="*/ 0 w 10027"/>
                          <a:gd name="connsiteY5" fmla="*/ 10000 h 10000"/>
                          <a:gd name="connsiteX0" fmla="*/ 0 w 10027"/>
                          <a:gd name="connsiteY0" fmla="*/ 42 h 10000"/>
                          <a:gd name="connsiteX1" fmla="*/ 9921 w 10027"/>
                          <a:gd name="connsiteY1" fmla="*/ 42 h 10000"/>
                          <a:gd name="connsiteX2" fmla="*/ 9856 w 10027"/>
                          <a:gd name="connsiteY2" fmla="*/ 3110 h 10000"/>
                          <a:gd name="connsiteX3" fmla="*/ 8615 w 10027"/>
                          <a:gd name="connsiteY3" fmla="*/ 0 h 10000"/>
                          <a:gd name="connsiteX4" fmla="*/ 0 w 10027"/>
                          <a:gd name="connsiteY4" fmla="*/ 42 h 10000"/>
                          <a:gd name="connsiteX5" fmla="*/ 0 w 10027"/>
                          <a:gd name="connsiteY5" fmla="*/ 10000 h 10000"/>
                          <a:gd name="connsiteX0" fmla="*/ 0 w 10027"/>
                          <a:gd name="connsiteY0" fmla="*/ 42 h 10000"/>
                          <a:gd name="connsiteX1" fmla="*/ 9921 w 10027"/>
                          <a:gd name="connsiteY1" fmla="*/ 42 h 10000"/>
                          <a:gd name="connsiteX2" fmla="*/ 9856 w 10027"/>
                          <a:gd name="connsiteY2" fmla="*/ 6890 h 10000"/>
                          <a:gd name="connsiteX3" fmla="*/ 8615 w 10027"/>
                          <a:gd name="connsiteY3" fmla="*/ 0 h 10000"/>
                          <a:gd name="connsiteX4" fmla="*/ 0 w 10027"/>
                          <a:gd name="connsiteY4" fmla="*/ 42 h 10000"/>
                          <a:gd name="connsiteX5" fmla="*/ 0 w 10027"/>
                          <a:gd name="connsiteY5" fmla="*/ 10000 h 10000"/>
                          <a:gd name="connsiteX0" fmla="*/ 0 w 10027"/>
                          <a:gd name="connsiteY0" fmla="*/ 42 h 10000"/>
                          <a:gd name="connsiteX1" fmla="*/ 9921 w 10027"/>
                          <a:gd name="connsiteY1" fmla="*/ 42 h 10000"/>
                          <a:gd name="connsiteX2" fmla="*/ 9856 w 10027"/>
                          <a:gd name="connsiteY2" fmla="*/ 6890 h 10000"/>
                          <a:gd name="connsiteX3" fmla="*/ 8615 w 10027"/>
                          <a:gd name="connsiteY3" fmla="*/ 0 h 10000"/>
                          <a:gd name="connsiteX4" fmla="*/ 0 w 10027"/>
                          <a:gd name="connsiteY4" fmla="*/ 42 h 10000"/>
                          <a:gd name="connsiteX5" fmla="*/ 0 w 10027"/>
                          <a:gd name="connsiteY5" fmla="*/ 10000 h 10000"/>
                          <a:gd name="connsiteX0" fmla="*/ 0 w 10027"/>
                          <a:gd name="connsiteY0" fmla="*/ 42 h 10000"/>
                          <a:gd name="connsiteX1" fmla="*/ 9921 w 10027"/>
                          <a:gd name="connsiteY1" fmla="*/ 42 h 10000"/>
                          <a:gd name="connsiteX2" fmla="*/ 9856 w 10027"/>
                          <a:gd name="connsiteY2" fmla="*/ 6890 h 10000"/>
                          <a:gd name="connsiteX3" fmla="*/ 8615 w 10027"/>
                          <a:gd name="connsiteY3" fmla="*/ 0 h 10000"/>
                          <a:gd name="connsiteX4" fmla="*/ 0 w 10027"/>
                          <a:gd name="connsiteY4" fmla="*/ 42 h 10000"/>
                          <a:gd name="connsiteX5" fmla="*/ 0 w 10027"/>
                          <a:gd name="connsiteY5" fmla="*/ 10000 h 10000"/>
                          <a:gd name="connsiteX0" fmla="*/ 0 w 10027"/>
                          <a:gd name="connsiteY0" fmla="*/ 0 h 9958"/>
                          <a:gd name="connsiteX1" fmla="*/ 9921 w 10027"/>
                          <a:gd name="connsiteY1" fmla="*/ 0 h 9958"/>
                          <a:gd name="connsiteX2" fmla="*/ 9856 w 10027"/>
                          <a:gd name="connsiteY2" fmla="*/ 6848 h 9958"/>
                          <a:gd name="connsiteX3" fmla="*/ 8615 w 10027"/>
                          <a:gd name="connsiteY3" fmla="*/ 9958 h 9958"/>
                          <a:gd name="connsiteX4" fmla="*/ 0 w 10027"/>
                          <a:gd name="connsiteY4" fmla="*/ 0 h 9958"/>
                          <a:gd name="connsiteX5" fmla="*/ 0 w 10027"/>
                          <a:gd name="connsiteY5" fmla="*/ 9958 h 9958"/>
                          <a:gd name="connsiteX0" fmla="*/ 0 w 10027"/>
                          <a:gd name="connsiteY0" fmla="*/ 0 h 10000"/>
                          <a:gd name="connsiteX1" fmla="*/ 9921 w 10027"/>
                          <a:gd name="connsiteY1" fmla="*/ 0 h 10000"/>
                          <a:gd name="connsiteX2" fmla="*/ 9856 w 10027"/>
                          <a:gd name="connsiteY2" fmla="*/ 6848 h 10000"/>
                          <a:gd name="connsiteX3" fmla="*/ 8615 w 10027"/>
                          <a:gd name="connsiteY3" fmla="*/ 9958 h 10000"/>
                          <a:gd name="connsiteX4" fmla="*/ 0 w 10027"/>
                          <a:gd name="connsiteY4" fmla="*/ 10000 h 10000"/>
                          <a:gd name="connsiteX5" fmla="*/ 0 w 10027"/>
                          <a:gd name="connsiteY5" fmla="*/ 9958 h 10000"/>
                          <a:gd name="connsiteX0" fmla="*/ 0 w 10027"/>
                          <a:gd name="connsiteY0" fmla="*/ 0 h 10000"/>
                          <a:gd name="connsiteX1" fmla="*/ 9921 w 10027"/>
                          <a:gd name="connsiteY1" fmla="*/ 0 h 10000"/>
                          <a:gd name="connsiteX2" fmla="*/ 9856 w 10027"/>
                          <a:gd name="connsiteY2" fmla="*/ 6848 h 10000"/>
                          <a:gd name="connsiteX3" fmla="*/ 8615 w 10027"/>
                          <a:gd name="connsiteY3" fmla="*/ 9958 h 10000"/>
                          <a:gd name="connsiteX4" fmla="*/ 0 w 10027"/>
                          <a:gd name="connsiteY4" fmla="*/ 10000 h 10000"/>
                          <a:gd name="connsiteX5" fmla="*/ 0 w 10027"/>
                          <a:gd name="connsiteY5" fmla="*/ 9958 h 10000"/>
                          <a:gd name="connsiteX0" fmla="*/ 0 w 10027"/>
                          <a:gd name="connsiteY0" fmla="*/ 0 h 10000"/>
                          <a:gd name="connsiteX1" fmla="*/ 9921 w 10027"/>
                          <a:gd name="connsiteY1" fmla="*/ 0 h 10000"/>
                          <a:gd name="connsiteX2" fmla="*/ 9856 w 10027"/>
                          <a:gd name="connsiteY2" fmla="*/ 6848 h 10000"/>
                          <a:gd name="connsiteX3" fmla="*/ 8615 w 10027"/>
                          <a:gd name="connsiteY3" fmla="*/ 9958 h 10000"/>
                          <a:gd name="connsiteX4" fmla="*/ 0 w 10027"/>
                          <a:gd name="connsiteY4" fmla="*/ 10000 h 10000"/>
                          <a:gd name="connsiteX5" fmla="*/ 0 w 10027"/>
                          <a:gd name="connsiteY5" fmla="*/ 9958 h 10000"/>
                          <a:gd name="connsiteX0" fmla="*/ 0 w 10027"/>
                          <a:gd name="connsiteY0" fmla="*/ 0 h 10000"/>
                          <a:gd name="connsiteX1" fmla="*/ 9921 w 10027"/>
                          <a:gd name="connsiteY1" fmla="*/ 0 h 10000"/>
                          <a:gd name="connsiteX2" fmla="*/ 9856 w 10027"/>
                          <a:gd name="connsiteY2" fmla="*/ 6848 h 10000"/>
                          <a:gd name="connsiteX3" fmla="*/ 8615 w 10027"/>
                          <a:gd name="connsiteY3" fmla="*/ 9958 h 10000"/>
                          <a:gd name="connsiteX4" fmla="*/ 0 w 10027"/>
                          <a:gd name="connsiteY4" fmla="*/ 10000 h 10000"/>
                          <a:gd name="connsiteX5" fmla="*/ 0 w 10027"/>
                          <a:gd name="connsiteY5" fmla="*/ 42 h 10000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</a:cxnLst>
                        <a:rect l="l" t="t" r="r" b="b"/>
                        <a:pathLst>
                          <a:path w="10027" h="10000">
                            <a:moveTo>
                              <a:pt x="0" y="0"/>
                            </a:moveTo>
                            <a:lnTo>
                              <a:pt x="9921" y="0"/>
                            </a:lnTo>
                            <a:cubicBezTo>
                              <a:pt x="10071" y="2823"/>
                              <a:pt x="10073" y="5210"/>
                              <a:pt x="9856" y="6848"/>
                            </a:cubicBezTo>
                            <a:cubicBezTo>
                              <a:pt x="9639" y="8486"/>
                              <a:pt x="9281" y="9958"/>
                              <a:pt x="8615" y="9958"/>
                            </a:cubicBezTo>
                            <a:lnTo>
                              <a:pt x="0" y="10000"/>
                            </a:lnTo>
                            <a:cubicBezTo>
                              <a:pt x="0" y="6676"/>
                              <a:pt x="0" y="3359"/>
                              <a:pt x="0" y="42"/>
                            </a:cubicBezTo>
                            <a:close/>
                          </a:path>
                        </a:pathLst>
                      </a:custGeom>
                      <a:solidFill>
                        <a:srgbClr val="DCDCE0"/>
                      </a:solidFill>
                      <a:ln w="0">
                        <a:noFill/>
                        <a:prstDash val="solid"/>
                        <a:round/>
                        <a:headEnd/>
                        <a:tailEnd/>
                      </a:ln>
                    </wps:spPr>
                    <wps:bodyPr vert="horz" wrap="square" lIns="91440" tIns="45720" rIns="91440" bIns="45720" numCol="1" anchor="t" anchorCtr="0" compatLnSpc="1">
                      <a:prstTxWarp prst="textNoShape">
                        <a:avLst/>
                      </a:prstTxWarp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4AA76D23" id="Freeform 5" o:spid="_x0000_s1026" style="position:absolute;margin-left:0;margin-top:0;width:555.75pt;height:63.75pt;flip:y;z-index:-251650048;visibility:visible;mso-wrap-style:square;mso-width-percent:0;mso-height-percent:0;mso-wrap-distance-left:9pt;mso-wrap-distance-top:0;mso-wrap-distance-right:9pt;mso-wrap-distance-bottom:0;mso-position-horizontal:left;mso-position-horizontal-relative:page;mso-position-vertical:bottom;mso-position-vertical-relative:page;mso-width-percent:0;mso-height-percent:0;mso-width-relative:margin;mso-height-relative:margin;v-text-anchor:top" coordsize="10027,10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" path="m,l9921,v150,2823,152,5210,-65,6848c9639,8486,9281,9958,8615,9958l,10000c,6676,,3359,,42l,xe" fillcolor="#dcdce0" stroked="f" strokeweight="0">
              <v:path arrowok="t" o:connecttype="custom" o:connectlocs="0,0;6983411,0;6937658,554431;6064115,806225;0,809625;0,3400" o:connectangles="0,0,0,0,0,0"/>
              <w10:wrap anchorx="page" anchory="page"/>
            </v:shape>
          </w:pict>
        </mc:Fallback>
      </mc:AlternateContent>
    </w:r>
  </w:p>
  <w:p w14:paraId="7FA57DC6" w14:textId="77777777" w:rsidR="00355D26" w:rsidRDefault="00355D26" w:rsidP="001905C8">
    <w:pPr>
      <w:rPr>
        <w:sz w:val="24"/>
        <w:szCs w:val="24"/>
      </w:rPr>
    </w:pPr>
  </w:p>
  <w:p w14:paraId="0AD711B0" w14:textId="77777777" w:rsidR="00355D26" w:rsidRPr="00960B22" w:rsidRDefault="00BC51E7" w:rsidP="001905C8">
    <w:pPr>
      <w:pStyle w:val="Fuzeile"/>
      <w:rPr>
        <w:b/>
        <w:sz w:val="22"/>
      </w:rPr>
    </w:pPr>
    <w:r w:rsidRPr="00960B22">
      <w:rPr>
        <w:sz w:val="22"/>
      </w:rPr>
      <w:t>Alte Leipziger</w:t>
    </w:r>
    <w:r w:rsidR="00355D26" w:rsidRPr="00960B22">
      <w:rPr>
        <w:sz w:val="22"/>
      </w:rPr>
      <w:t xml:space="preserve"> Versicherung AG</w:t>
    </w:r>
    <w:r w:rsidR="00960B22">
      <w:rPr>
        <w:sz w:val="22"/>
      </w:rPr>
      <w:t xml:space="preserve">, </w:t>
    </w:r>
    <w:r w:rsidR="00355D26" w:rsidRPr="00960B22">
      <w:rPr>
        <w:sz w:val="22"/>
      </w:rPr>
      <w:t>Vertriebsdirektion Süd</w:t>
    </w:r>
    <w:r w:rsidR="00960B22">
      <w:rPr>
        <w:sz w:val="22"/>
      </w:rPr>
      <w:t>,</w:t>
    </w:r>
    <w:r w:rsidR="00960B22">
      <w:rPr>
        <w:sz w:val="22"/>
      </w:rPr>
      <w:br/>
    </w:r>
    <w:hyperlink r:id="rId1" w:history="1">
      <w:r w:rsidR="00355D26" w:rsidRPr="00960B22">
        <w:rPr>
          <w:rStyle w:val="Hyperlink"/>
          <w:sz w:val="22"/>
        </w:rPr>
        <w:t>vertriebsservice-sach@alte-leipziger.de</w:t>
      </w:r>
    </w:hyperlink>
  </w:p>
  <w:p w14:paraId="77CE510B" w14:textId="77777777" w:rsidR="00355D26" w:rsidRPr="00960B22" w:rsidRDefault="00355D26" w:rsidP="001905C8">
    <w:pPr>
      <w:rPr>
        <w:sz w:val="22"/>
      </w:rPr>
    </w:pPr>
    <w:r w:rsidRPr="00960B22">
      <w:rPr>
        <w:sz w:val="22"/>
      </w:rPr>
      <w:t>Karsten Dürrler</w:t>
    </w:r>
    <w:r w:rsidR="00960B22">
      <w:rPr>
        <w:sz w:val="22"/>
      </w:rPr>
      <w:t xml:space="preserve">, </w:t>
    </w:r>
    <w:r w:rsidRPr="00960B22">
      <w:rPr>
        <w:sz w:val="22"/>
      </w:rPr>
      <w:t xml:space="preserve"> </w:t>
    </w:r>
    <w:r w:rsidRPr="00960B22">
      <w:rPr>
        <w:sz w:val="22"/>
        <w:lang w:eastAsia="de-DE"/>
      </w:rPr>
      <w:t>Accountmanager Sach</w:t>
    </w:r>
    <w:r w:rsidR="00960B22">
      <w:rPr>
        <w:sz w:val="22"/>
        <w:lang w:eastAsia="de-DE"/>
      </w:rPr>
      <w:t xml:space="preserve">, </w:t>
    </w:r>
    <w:r w:rsidRPr="00960B22">
      <w:rPr>
        <w:rFonts w:cs="Times New Roman"/>
        <w:sz w:val="22"/>
        <w:lang w:eastAsia="de-DE"/>
      </w:rPr>
      <w:t xml:space="preserve">Tel. </w:t>
    </w:r>
    <w:r w:rsidRPr="00960B22">
      <w:rPr>
        <w:rFonts w:cs="Times New Roman"/>
        <w:sz w:val="22"/>
        <w:lang w:val="en-US" w:eastAsia="de-DE"/>
      </w:rPr>
      <w:t>(089) 23195-278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CFB6939" w14:textId="77777777" w:rsidR="0051550B" w:rsidRPr="007531BB" w:rsidRDefault="0051550B" w:rsidP="00213DE1">
      <w:pPr>
        <w:spacing w:before="130" w:after="65" w:line="240" w:lineRule="auto"/>
        <w:rPr>
          <w:color w:val="BE0D3E" w:themeColor="accent1"/>
        </w:rPr>
      </w:pPr>
      <w:r w:rsidRPr="007531BB">
        <w:rPr>
          <w:color w:val="BE0D3E" w:themeColor="accent1"/>
        </w:rPr>
        <w:continuationSeparator/>
      </w:r>
    </w:p>
  </w:footnote>
  <w:footnote w:type="continuationSeparator" w:id="0">
    <w:p w14:paraId="01CF46E0" w14:textId="77777777" w:rsidR="0051550B" w:rsidRPr="007531BB" w:rsidRDefault="0051550B" w:rsidP="00213DE1">
      <w:pPr>
        <w:spacing w:before="130" w:after="65" w:line="240" w:lineRule="auto"/>
        <w:rPr>
          <w:color w:val="BE0D3E" w:themeColor="accent1"/>
        </w:rPr>
      </w:pPr>
      <w:r w:rsidRPr="007531BB">
        <w:rPr>
          <w:color w:val="BE0D3E" w:themeColor="accent1"/>
        </w:rPr>
        <w:continuationSeparator/>
      </w:r>
    </w:p>
  </w:footnote>
  <w:footnote w:type="continuationNotice" w:id="1">
    <w:p w14:paraId="03D999E2" w14:textId="77777777" w:rsidR="0051550B" w:rsidRPr="007531BB" w:rsidRDefault="0051550B">
      <w:pPr>
        <w:spacing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21430D" w14:textId="77777777" w:rsidR="00355D26" w:rsidRDefault="00355D26">
    <w:pPr>
      <w:pStyle w:val="Kopfzeile"/>
    </w:pPr>
  </w:p>
  <w:p w14:paraId="4016224A" w14:textId="77777777" w:rsidR="00355D26" w:rsidRDefault="00355D26">
    <w:pPr>
      <w:pStyle w:val="Kopfzeile"/>
    </w:pPr>
  </w:p>
  <w:p w14:paraId="2C2E3F2F" w14:textId="77777777" w:rsidR="00355D26" w:rsidRDefault="00355D26">
    <w:pPr>
      <w:pStyle w:val="Kopfzeile"/>
    </w:pPr>
  </w:p>
  <w:p w14:paraId="053AC0CD" w14:textId="77777777" w:rsidR="00355D26" w:rsidRPr="007531BB" w:rsidRDefault="00355D26">
    <w:pPr>
      <w:pStyle w:val="Kopfzeile"/>
    </w:pPr>
    <w:r w:rsidRPr="00607D70">
      <w:rPr>
        <w:noProof/>
      </w:rPr>
      <mc:AlternateContent>
        <mc:Choice Requires="wpg">
          <w:drawing>
            <wp:anchor distT="0" distB="0" distL="114300" distR="114300" simplePos="0" relativeHeight="251668480" behindDoc="0" locked="1" layoutInCell="1" allowOverlap="1" wp14:anchorId="20ECC170" wp14:editId="35C5ACF2">
              <wp:simplePos x="0" y="0"/>
              <wp:positionH relativeFrom="page">
                <wp:posOffset>4554855</wp:posOffset>
              </wp:positionH>
              <wp:positionV relativeFrom="page">
                <wp:posOffset>0</wp:posOffset>
              </wp:positionV>
              <wp:extent cx="2998800" cy="910800"/>
              <wp:effectExtent l="0" t="0" r="11430" b="22860"/>
              <wp:wrapNone/>
              <wp:docPr id="5" name="Gruppieren 3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2998800" cy="910800"/>
                        <a:chOff x="0" y="0"/>
                        <a:chExt cx="2999657" cy="909637"/>
                      </a:xfrm>
                    </wpg:grpSpPr>
                    <wps:wsp>
                      <wps:cNvPr id="6" name="Grafik 9"/>
                      <wps:cNvSpPr>
                        <a:spLocks noChangeAspect="1"/>
                      </wps:cNvSpPr>
                      <wps:spPr>
                        <a:xfrm flipV="1">
                          <a:off x="0" y="0"/>
                          <a:ext cx="2999657" cy="909637"/>
                        </a:xfrm>
                        <a:custGeom>
                          <a:avLst/>
                          <a:gdLst>
                            <a:gd name="connsiteX0" fmla="*/ 159 w 8744305"/>
                            <a:gd name="connsiteY0" fmla="*/ 668889 h 960000"/>
                            <a:gd name="connsiteX1" fmla="*/ 221792 w 8744305"/>
                            <a:gd name="connsiteY1" fmla="*/ 154176 h 960000"/>
                            <a:gd name="connsiteX2" fmla="*/ 871772 w 8744305"/>
                            <a:gd name="connsiteY2" fmla="*/ 159 h 960000"/>
                            <a:gd name="connsiteX3" fmla="*/ 8746099 w 8744305"/>
                            <a:gd name="connsiteY3" fmla="*/ 159 h 960000"/>
                            <a:gd name="connsiteX4" fmla="*/ 8746099 w 8744305"/>
                            <a:gd name="connsiteY4" fmla="*/ 959950 h 960000"/>
                            <a:gd name="connsiteX5" fmla="*/ 36924 w 8744305"/>
                            <a:gd name="connsiteY5" fmla="*/ 959950 h 960000"/>
                            <a:gd name="connsiteX6" fmla="*/ 15220 w 8744305"/>
                            <a:gd name="connsiteY6" fmla="*/ 849167 h 960000"/>
                            <a:gd name="connsiteX7" fmla="*/ 159 w 8744305"/>
                            <a:gd name="connsiteY7" fmla="*/ 668889 h 960000"/>
                            <a:gd name="connsiteX0" fmla="*/ 0 w 8745940"/>
                            <a:gd name="connsiteY0" fmla="*/ 669647 h 960708"/>
                            <a:gd name="connsiteX1" fmla="*/ 221633 w 8745940"/>
                            <a:gd name="connsiteY1" fmla="*/ 154934 h 960708"/>
                            <a:gd name="connsiteX2" fmla="*/ 871613 w 8745940"/>
                            <a:gd name="connsiteY2" fmla="*/ 917 h 960708"/>
                            <a:gd name="connsiteX3" fmla="*/ 1518667 w 8745940"/>
                            <a:gd name="connsiteY3" fmla="*/ 0 h 960708"/>
                            <a:gd name="connsiteX4" fmla="*/ 8745940 w 8745940"/>
                            <a:gd name="connsiteY4" fmla="*/ 917 h 960708"/>
                            <a:gd name="connsiteX5" fmla="*/ 8745940 w 8745940"/>
                            <a:gd name="connsiteY5" fmla="*/ 960708 h 960708"/>
                            <a:gd name="connsiteX6" fmla="*/ 36765 w 8745940"/>
                            <a:gd name="connsiteY6" fmla="*/ 960708 h 960708"/>
                            <a:gd name="connsiteX7" fmla="*/ 15061 w 8745940"/>
                            <a:gd name="connsiteY7" fmla="*/ 849925 h 960708"/>
                            <a:gd name="connsiteX8" fmla="*/ 0 w 8745940"/>
                            <a:gd name="connsiteY8" fmla="*/ 669647 h 960708"/>
                            <a:gd name="connsiteX0" fmla="*/ 0 w 8745940"/>
                            <a:gd name="connsiteY0" fmla="*/ 669647 h 960708"/>
                            <a:gd name="connsiteX1" fmla="*/ 221633 w 8745940"/>
                            <a:gd name="connsiteY1" fmla="*/ 154934 h 960708"/>
                            <a:gd name="connsiteX2" fmla="*/ 871613 w 8745940"/>
                            <a:gd name="connsiteY2" fmla="*/ 917 h 960708"/>
                            <a:gd name="connsiteX3" fmla="*/ 1518667 w 8745940"/>
                            <a:gd name="connsiteY3" fmla="*/ 0 h 960708"/>
                            <a:gd name="connsiteX4" fmla="*/ 8745940 w 8745940"/>
                            <a:gd name="connsiteY4" fmla="*/ 960708 h 960708"/>
                            <a:gd name="connsiteX5" fmla="*/ 36765 w 8745940"/>
                            <a:gd name="connsiteY5" fmla="*/ 960708 h 960708"/>
                            <a:gd name="connsiteX6" fmla="*/ 15061 w 8745940"/>
                            <a:gd name="connsiteY6" fmla="*/ 849925 h 960708"/>
                            <a:gd name="connsiteX7" fmla="*/ 0 w 8745940"/>
                            <a:gd name="connsiteY7" fmla="*/ 669647 h 960708"/>
                            <a:gd name="connsiteX0" fmla="*/ 0 w 8745940"/>
                            <a:gd name="connsiteY0" fmla="*/ 669646 h 960708"/>
                            <a:gd name="connsiteX1" fmla="*/ 221633 w 8745940"/>
                            <a:gd name="connsiteY1" fmla="*/ 154934 h 960708"/>
                            <a:gd name="connsiteX2" fmla="*/ 871613 w 8745940"/>
                            <a:gd name="connsiteY2" fmla="*/ 917 h 960708"/>
                            <a:gd name="connsiteX3" fmla="*/ 1518667 w 8745940"/>
                            <a:gd name="connsiteY3" fmla="*/ 0 h 960708"/>
                            <a:gd name="connsiteX4" fmla="*/ 8745940 w 8745940"/>
                            <a:gd name="connsiteY4" fmla="*/ 960708 h 960708"/>
                            <a:gd name="connsiteX5" fmla="*/ 36765 w 8745940"/>
                            <a:gd name="connsiteY5" fmla="*/ 960708 h 960708"/>
                            <a:gd name="connsiteX6" fmla="*/ 15061 w 8745940"/>
                            <a:gd name="connsiteY6" fmla="*/ 849925 h 960708"/>
                            <a:gd name="connsiteX7" fmla="*/ 0 w 8745940"/>
                            <a:gd name="connsiteY7" fmla="*/ 669647 h 960708"/>
                            <a:gd name="connsiteX0" fmla="*/ 0 w 8745940"/>
                            <a:gd name="connsiteY0" fmla="*/ 669646 h 960708"/>
                            <a:gd name="connsiteX1" fmla="*/ 221633 w 8745940"/>
                            <a:gd name="connsiteY1" fmla="*/ 154934 h 960708"/>
                            <a:gd name="connsiteX2" fmla="*/ 871613 w 8745940"/>
                            <a:gd name="connsiteY2" fmla="*/ 917 h 960708"/>
                            <a:gd name="connsiteX3" fmla="*/ 1518667 w 8745940"/>
                            <a:gd name="connsiteY3" fmla="*/ 0 h 960708"/>
                            <a:gd name="connsiteX4" fmla="*/ 8745940 w 8745940"/>
                            <a:gd name="connsiteY4" fmla="*/ 960708 h 960708"/>
                            <a:gd name="connsiteX5" fmla="*/ 36765 w 8745940"/>
                            <a:gd name="connsiteY5" fmla="*/ 960708 h 960708"/>
                            <a:gd name="connsiteX6" fmla="*/ 15061 w 8745940"/>
                            <a:gd name="connsiteY6" fmla="*/ 849925 h 960708"/>
                            <a:gd name="connsiteX7" fmla="*/ 0 w 8745940"/>
                            <a:gd name="connsiteY7" fmla="*/ 669647 h 960708"/>
                            <a:gd name="connsiteX0" fmla="*/ 0 w 8745940"/>
                            <a:gd name="connsiteY0" fmla="*/ 669646 h 960708"/>
                            <a:gd name="connsiteX1" fmla="*/ 221633 w 8745940"/>
                            <a:gd name="connsiteY1" fmla="*/ 154934 h 960708"/>
                            <a:gd name="connsiteX2" fmla="*/ 871613 w 8745940"/>
                            <a:gd name="connsiteY2" fmla="*/ 917 h 960708"/>
                            <a:gd name="connsiteX3" fmla="*/ 1518667 w 8745940"/>
                            <a:gd name="connsiteY3" fmla="*/ 0 h 960708"/>
                            <a:gd name="connsiteX4" fmla="*/ 8745940 w 8745940"/>
                            <a:gd name="connsiteY4" fmla="*/ 960708 h 960708"/>
                            <a:gd name="connsiteX5" fmla="*/ 36765 w 8745940"/>
                            <a:gd name="connsiteY5" fmla="*/ 960708 h 960708"/>
                            <a:gd name="connsiteX6" fmla="*/ 15061 w 8745940"/>
                            <a:gd name="connsiteY6" fmla="*/ 849925 h 960708"/>
                            <a:gd name="connsiteX7" fmla="*/ 0 w 8745940"/>
                            <a:gd name="connsiteY7" fmla="*/ 669647 h 960708"/>
                            <a:gd name="connsiteX0" fmla="*/ 0 w 8745940"/>
                            <a:gd name="connsiteY0" fmla="*/ 669646 h 960708"/>
                            <a:gd name="connsiteX1" fmla="*/ 221632 w 8745940"/>
                            <a:gd name="connsiteY1" fmla="*/ 154934 h 960708"/>
                            <a:gd name="connsiteX2" fmla="*/ 871613 w 8745940"/>
                            <a:gd name="connsiteY2" fmla="*/ 917 h 960708"/>
                            <a:gd name="connsiteX3" fmla="*/ 1518667 w 8745940"/>
                            <a:gd name="connsiteY3" fmla="*/ 0 h 960708"/>
                            <a:gd name="connsiteX4" fmla="*/ 8745940 w 8745940"/>
                            <a:gd name="connsiteY4" fmla="*/ 960708 h 960708"/>
                            <a:gd name="connsiteX5" fmla="*/ 36765 w 8745940"/>
                            <a:gd name="connsiteY5" fmla="*/ 960708 h 960708"/>
                            <a:gd name="connsiteX6" fmla="*/ 15061 w 8745940"/>
                            <a:gd name="connsiteY6" fmla="*/ 849925 h 960708"/>
                            <a:gd name="connsiteX7" fmla="*/ 0 w 8745940"/>
                            <a:gd name="connsiteY7" fmla="*/ 669647 h 960708"/>
                            <a:gd name="connsiteX0" fmla="*/ 0 w 8745940"/>
                            <a:gd name="connsiteY0" fmla="*/ 669646 h 960708"/>
                            <a:gd name="connsiteX1" fmla="*/ 221632 w 8745940"/>
                            <a:gd name="connsiteY1" fmla="*/ 154934 h 960708"/>
                            <a:gd name="connsiteX2" fmla="*/ 871613 w 8745940"/>
                            <a:gd name="connsiteY2" fmla="*/ 917 h 960708"/>
                            <a:gd name="connsiteX3" fmla="*/ 1518667 w 8745940"/>
                            <a:gd name="connsiteY3" fmla="*/ 0 h 960708"/>
                            <a:gd name="connsiteX4" fmla="*/ 8745940 w 8745940"/>
                            <a:gd name="connsiteY4" fmla="*/ 960708 h 960708"/>
                            <a:gd name="connsiteX5" fmla="*/ 36765 w 8745940"/>
                            <a:gd name="connsiteY5" fmla="*/ 960708 h 960708"/>
                            <a:gd name="connsiteX6" fmla="*/ 15061 w 8745940"/>
                            <a:gd name="connsiteY6" fmla="*/ 849925 h 960708"/>
                            <a:gd name="connsiteX7" fmla="*/ 0 w 8745940"/>
                            <a:gd name="connsiteY7" fmla="*/ 669647 h 960708"/>
                            <a:gd name="connsiteX0" fmla="*/ 0 w 8745940"/>
                            <a:gd name="connsiteY0" fmla="*/ 669646 h 960708"/>
                            <a:gd name="connsiteX1" fmla="*/ 221632 w 8745940"/>
                            <a:gd name="connsiteY1" fmla="*/ 154934 h 960708"/>
                            <a:gd name="connsiteX2" fmla="*/ 871613 w 8745940"/>
                            <a:gd name="connsiteY2" fmla="*/ 917 h 960708"/>
                            <a:gd name="connsiteX3" fmla="*/ 1518667 w 8745940"/>
                            <a:gd name="connsiteY3" fmla="*/ 0 h 960708"/>
                            <a:gd name="connsiteX4" fmla="*/ 8745940 w 8745940"/>
                            <a:gd name="connsiteY4" fmla="*/ 960708 h 960708"/>
                            <a:gd name="connsiteX5" fmla="*/ 36765 w 8745940"/>
                            <a:gd name="connsiteY5" fmla="*/ 960708 h 960708"/>
                            <a:gd name="connsiteX6" fmla="*/ 15061 w 8745940"/>
                            <a:gd name="connsiteY6" fmla="*/ 849925 h 960708"/>
                            <a:gd name="connsiteX7" fmla="*/ 0 w 8745940"/>
                            <a:gd name="connsiteY7" fmla="*/ 669647 h 960708"/>
                            <a:gd name="connsiteX0" fmla="*/ 0 w 8745940"/>
                            <a:gd name="connsiteY0" fmla="*/ 669646 h 960708"/>
                            <a:gd name="connsiteX1" fmla="*/ 221632 w 8745940"/>
                            <a:gd name="connsiteY1" fmla="*/ 154934 h 960708"/>
                            <a:gd name="connsiteX2" fmla="*/ 871612 w 8745940"/>
                            <a:gd name="connsiteY2" fmla="*/ 916 h 960708"/>
                            <a:gd name="connsiteX3" fmla="*/ 1518667 w 8745940"/>
                            <a:gd name="connsiteY3" fmla="*/ 0 h 960708"/>
                            <a:gd name="connsiteX4" fmla="*/ 8745940 w 8745940"/>
                            <a:gd name="connsiteY4" fmla="*/ 960708 h 960708"/>
                            <a:gd name="connsiteX5" fmla="*/ 36765 w 8745940"/>
                            <a:gd name="connsiteY5" fmla="*/ 960708 h 960708"/>
                            <a:gd name="connsiteX6" fmla="*/ 15061 w 8745940"/>
                            <a:gd name="connsiteY6" fmla="*/ 849925 h 960708"/>
                            <a:gd name="connsiteX7" fmla="*/ 0 w 8745940"/>
                            <a:gd name="connsiteY7" fmla="*/ 669647 h 960708"/>
                            <a:gd name="connsiteX0" fmla="*/ 0 w 8745940"/>
                            <a:gd name="connsiteY0" fmla="*/ 669646 h 960708"/>
                            <a:gd name="connsiteX1" fmla="*/ 221632 w 8745940"/>
                            <a:gd name="connsiteY1" fmla="*/ 154934 h 960708"/>
                            <a:gd name="connsiteX2" fmla="*/ 871612 w 8745940"/>
                            <a:gd name="connsiteY2" fmla="*/ 916 h 960708"/>
                            <a:gd name="connsiteX3" fmla="*/ 1518667 w 8745940"/>
                            <a:gd name="connsiteY3" fmla="*/ 0 h 960708"/>
                            <a:gd name="connsiteX4" fmla="*/ 8745940 w 8745940"/>
                            <a:gd name="connsiteY4" fmla="*/ 960708 h 960708"/>
                            <a:gd name="connsiteX5" fmla="*/ 36765 w 8745940"/>
                            <a:gd name="connsiteY5" fmla="*/ 960708 h 960708"/>
                            <a:gd name="connsiteX6" fmla="*/ 15061 w 8745940"/>
                            <a:gd name="connsiteY6" fmla="*/ 849925 h 960708"/>
                            <a:gd name="connsiteX7" fmla="*/ 0 w 8745940"/>
                            <a:gd name="connsiteY7" fmla="*/ 669647 h 960708"/>
                            <a:gd name="connsiteX0" fmla="*/ 0 w 1518667"/>
                            <a:gd name="connsiteY0" fmla="*/ 669646 h 960709"/>
                            <a:gd name="connsiteX1" fmla="*/ 221632 w 1518667"/>
                            <a:gd name="connsiteY1" fmla="*/ 154934 h 960709"/>
                            <a:gd name="connsiteX2" fmla="*/ 871612 w 1518667"/>
                            <a:gd name="connsiteY2" fmla="*/ 916 h 960709"/>
                            <a:gd name="connsiteX3" fmla="*/ 1518667 w 1518667"/>
                            <a:gd name="connsiteY3" fmla="*/ 0 h 960709"/>
                            <a:gd name="connsiteX4" fmla="*/ 1518667 w 1518667"/>
                            <a:gd name="connsiteY4" fmla="*/ 960709 h 960709"/>
                            <a:gd name="connsiteX5" fmla="*/ 36765 w 1518667"/>
                            <a:gd name="connsiteY5" fmla="*/ 960708 h 960709"/>
                            <a:gd name="connsiteX6" fmla="*/ 15061 w 1518667"/>
                            <a:gd name="connsiteY6" fmla="*/ 849925 h 960709"/>
                            <a:gd name="connsiteX7" fmla="*/ 0 w 1518667"/>
                            <a:gd name="connsiteY7" fmla="*/ 669647 h 960709"/>
                            <a:gd name="connsiteX0" fmla="*/ 0 w 1518667"/>
                            <a:gd name="connsiteY0" fmla="*/ 669646 h 960709"/>
                            <a:gd name="connsiteX1" fmla="*/ 221632 w 1518667"/>
                            <a:gd name="connsiteY1" fmla="*/ 154934 h 960709"/>
                            <a:gd name="connsiteX2" fmla="*/ 871612 w 1518667"/>
                            <a:gd name="connsiteY2" fmla="*/ 916 h 960709"/>
                            <a:gd name="connsiteX3" fmla="*/ 1518667 w 1518667"/>
                            <a:gd name="connsiteY3" fmla="*/ 0 h 960709"/>
                            <a:gd name="connsiteX4" fmla="*/ 1518667 w 1518667"/>
                            <a:gd name="connsiteY4" fmla="*/ 960709 h 960709"/>
                            <a:gd name="connsiteX5" fmla="*/ 36765 w 1518667"/>
                            <a:gd name="connsiteY5" fmla="*/ 960709 h 960709"/>
                            <a:gd name="connsiteX6" fmla="*/ 15061 w 1518667"/>
                            <a:gd name="connsiteY6" fmla="*/ 849925 h 960709"/>
                            <a:gd name="connsiteX7" fmla="*/ 0 w 1518667"/>
                            <a:gd name="connsiteY7" fmla="*/ 669647 h 960709"/>
                            <a:gd name="connsiteX0" fmla="*/ 0 w 1518667"/>
                            <a:gd name="connsiteY0" fmla="*/ 669646 h 960709"/>
                            <a:gd name="connsiteX1" fmla="*/ 221632 w 1518667"/>
                            <a:gd name="connsiteY1" fmla="*/ 154934 h 960709"/>
                            <a:gd name="connsiteX2" fmla="*/ 871612 w 1518667"/>
                            <a:gd name="connsiteY2" fmla="*/ 916 h 960709"/>
                            <a:gd name="connsiteX3" fmla="*/ 1518667 w 1518667"/>
                            <a:gd name="connsiteY3" fmla="*/ 0 h 960709"/>
                            <a:gd name="connsiteX4" fmla="*/ 1518667 w 1518667"/>
                            <a:gd name="connsiteY4" fmla="*/ 960709 h 960709"/>
                            <a:gd name="connsiteX5" fmla="*/ 36765 w 1518667"/>
                            <a:gd name="connsiteY5" fmla="*/ 960709 h 960709"/>
                            <a:gd name="connsiteX6" fmla="*/ 15061 w 1518667"/>
                            <a:gd name="connsiteY6" fmla="*/ 849925 h 960709"/>
                            <a:gd name="connsiteX7" fmla="*/ 0 w 1518667"/>
                            <a:gd name="connsiteY7" fmla="*/ 669647 h 960709"/>
                            <a:gd name="connsiteX0" fmla="*/ 0 w 1518667"/>
                            <a:gd name="connsiteY0" fmla="*/ 669646 h 960709"/>
                            <a:gd name="connsiteX1" fmla="*/ 221632 w 1518667"/>
                            <a:gd name="connsiteY1" fmla="*/ 154934 h 960709"/>
                            <a:gd name="connsiteX2" fmla="*/ 871612 w 1518667"/>
                            <a:gd name="connsiteY2" fmla="*/ 916 h 960709"/>
                            <a:gd name="connsiteX3" fmla="*/ 1518667 w 1518667"/>
                            <a:gd name="connsiteY3" fmla="*/ 0 h 960709"/>
                            <a:gd name="connsiteX4" fmla="*/ 1518667 w 1518667"/>
                            <a:gd name="connsiteY4" fmla="*/ 960709 h 960709"/>
                            <a:gd name="connsiteX5" fmla="*/ 36765 w 1518667"/>
                            <a:gd name="connsiteY5" fmla="*/ 960709 h 960709"/>
                            <a:gd name="connsiteX6" fmla="*/ 15061 w 1518667"/>
                            <a:gd name="connsiteY6" fmla="*/ 849925 h 960709"/>
                            <a:gd name="connsiteX7" fmla="*/ 0 w 1518667"/>
                            <a:gd name="connsiteY7" fmla="*/ 669647 h 960709"/>
                            <a:gd name="connsiteX0" fmla="*/ 0 w 1518667"/>
                            <a:gd name="connsiteY0" fmla="*/ 669646 h 960709"/>
                            <a:gd name="connsiteX1" fmla="*/ 221632 w 1518667"/>
                            <a:gd name="connsiteY1" fmla="*/ 154934 h 960709"/>
                            <a:gd name="connsiteX2" fmla="*/ 871612 w 1518667"/>
                            <a:gd name="connsiteY2" fmla="*/ 916 h 960709"/>
                            <a:gd name="connsiteX3" fmla="*/ 1518667 w 1518667"/>
                            <a:gd name="connsiteY3" fmla="*/ 0 h 960709"/>
                            <a:gd name="connsiteX4" fmla="*/ 1518667 w 1518667"/>
                            <a:gd name="connsiteY4" fmla="*/ 960709 h 960709"/>
                            <a:gd name="connsiteX5" fmla="*/ 36765 w 1518667"/>
                            <a:gd name="connsiteY5" fmla="*/ 960709 h 960709"/>
                            <a:gd name="connsiteX6" fmla="*/ 15060 w 1518667"/>
                            <a:gd name="connsiteY6" fmla="*/ 849925 h 960709"/>
                            <a:gd name="connsiteX7" fmla="*/ 0 w 1518667"/>
                            <a:gd name="connsiteY7" fmla="*/ 669647 h 960709"/>
                            <a:gd name="connsiteX0" fmla="*/ 0 w 1518667"/>
                            <a:gd name="connsiteY0" fmla="*/ 669646 h 960709"/>
                            <a:gd name="connsiteX1" fmla="*/ 221632 w 1518667"/>
                            <a:gd name="connsiteY1" fmla="*/ 154934 h 960709"/>
                            <a:gd name="connsiteX2" fmla="*/ 871612 w 1518667"/>
                            <a:gd name="connsiteY2" fmla="*/ 916 h 960709"/>
                            <a:gd name="connsiteX3" fmla="*/ 1518667 w 1518667"/>
                            <a:gd name="connsiteY3" fmla="*/ 0 h 960709"/>
                            <a:gd name="connsiteX4" fmla="*/ 1518667 w 1518667"/>
                            <a:gd name="connsiteY4" fmla="*/ 960709 h 960709"/>
                            <a:gd name="connsiteX5" fmla="*/ 36765 w 1518667"/>
                            <a:gd name="connsiteY5" fmla="*/ 960709 h 960709"/>
                            <a:gd name="connsiteX6" fmla="*/ 15060 w 1518667"/>
                            <a:gd name="connsiteY6" fmla="*/ 849925 h 960709"/>
                            <a:gd name="connsiteX7" fmla="*/ 0 w 1518667"/>
                            <a:gd name="connsiteY7" fmla="*/ 669647 h 960709"/>
                            <a:gd name="connsiteX0" fmla="*/ 0 w 1518667"/>
                            <a:gd name="connsiteY0" fmla="*/ 669646 h 960709"/>
                            <a:gd name="connsiteX1" fmla="*/ 221632 w 1518667"/>
                            <a:gd name="connsiteY1" fmla="*/ 154934 h 960709"/>
                            <a:gd name="connsiteX2" fmla="*/ 871612 w 1518667"/>
                            <a:gd name="connsiteY2" fmla="*/ 916 h 960709"/>
                            <a:gd name="connsiteX3" fmla="*/ 1518667 w 1518667"/>
                            <a:gd name="connsiteY3" fmla="*/ 0 h 960709"/>
                            <a:gd name="connsiteX4" fmla="*/ 1518667 w 1518667"/>
                            <a:gd name="connsiteY4" fmla="*/ 960709 h 960709"/>
                            <a:gd name="connsiteX5" fmla="*/ 36765 w 1518667"/>
                            <a:gd name="connsiteY5" fmla="*/ 960709 h 960709"/>
                            <a:gd name="connsiteX6" fmla="*/ 15060 w 1518667"/>
                            <a:gd name="connsiteY6" fmla="*/ 849925 h 960709"/>
                            <a:gd name="connsiteX7" fmla="*/ 0 w 1518667"/>
                            <a:gd name="connsiteY7" fmla="*/ 669647 h 960709"/>
                            <a:gd name="connsiteX0" fmla="*/ 0 w 1518667"/>
                            <a:gd name="connsiteY0" fmla="*/ 669646 h 960709"/>
                            <a:gd name="connsiteX1" fmla="*/ 221632 w 1518667"/>
                            <a:gd name="connsiteY1" fmla="*/ 154934 h 960709"/>
                            <a:gd name="connsiteX2" fmla="*/ 871612 w 1518667"/>
                            <a:gd name="connsiteY2" fmla="*/ 916 h 960709"/>
                            <a:gd name="connsiteX3" fmla="*/ 1518667 w 1518667"/>
                            <a:gd name="connsiteY3" fmla="*/ 0 h 960709"/>
                            <a:gd name="connsiteX4" fmla="*/ 1518667 w 1518667"/>
                            <a:gd name="connsiteY4" fmla="*/ 960709 h 960709"/>
                            <a:gd name="connsiteX5" fmla="*/ 36765 w 1518667"/>
                            <a:gd name="connsiteY5" fmla="*/ 960709 h 960709"/>
                            <a:gd name="connsiteX6" fmla="*/ 15060 w 1518667"/>
                            <a:gd name="connsiteY6" fmla="*/ 849925 h 960709"/>
                            <a:gd name="connsiteX7" fmla="*/ 0 w 1518667"/>
                            <a:gd name="connsiteY7" fmla="*/ 669646 h 960709"/>
                            <a:gd name="connsiteX0" fmla="*/ 75958 w 1594625"/>
                            <a:gd name="connsiteY0" fmla="*/ 669646 h 960709"/>
                            <a:gd name="connsiteX1" fmla="*/ 297590 w 1594625"/>
                            <a:gd name="connsiteY1" fmla="*/ 154934 h 960709"/>
                            <a:gd name="connsiteX2" fmla="*/ 947570 w 1594625"/>
                            <a:gd name="connsiteY2" fmla="*/ 916 h 960709"/>
                            <a:gd name="connsiteX3" fmla="*/ 1594625 w 1594625"/>
                            <a:gd name="connsiteY3" fmla="*/ 0 h 960709"/>
                            <a:gd name="connsiteX4" fmla="*/ 1594625 w 1594625"/>
                            <a:gd name="connsiteY4" fmla="*/ 960709 h 960709"/>
                            <a:gd name="connsiteX5" fmla="*/ 112723 w 1594625"/>
                            <a:gd name="connsiteY5" fmla="*/ 960709 h 960709"/>
                            <a:gd name="connsiteX6" fmla="*/ 101581 w 1594625"/>
                            <a:gd name="connsiteY6" fmla="*/ 909637 h 960709"/>
                            <a:gd name="connsiteX7" fmla="*/ 91018 w 1594625"/>
                            <a:gd name="connsiteY7" fmla="*/ 849925 h 960709"/>
                            <a:gd name="connsiteX8" fmla="*/ 75958 w 1594625"/>
                            <a:gd name="connsiteY8" fmla="*/ 669646 h 960709"/>
                            <a:gd name="connsiteX0" fmla="*/ 0 w 1518667"/>
                            <a:gd name="connsiteY0" fmla="*/ 669646 h 960709"/>
                            <a:gd name="connsiteX1" fmla="*/ 221632 w 1518667"/>
                            <a:gd name="connsiteY1" fmla="*/ 154934 h 960709"/>
                            <a:gd name="connsiteX2" fmla="*/ 871612 w 1518667"/>
                            <a:gd name="connsiteY2" fmla="*/ 916 h 960709"/>
                            <a:gd name="connsiteX3" fmla="*/ 1518667 w 1518667"/>
                            <a:gd name="connsiteY3" fmla="*/ 0 h 960709"/>
                            <a:gd name="connsiteX4" fmla="*/ 1518667 w 1518667"/>
                            <a:gd name="connsiteY4" fmla="*/ 960709 h 960709"/>
                            <a:gd name="connsiteX5" fmla="*/ 25623 w 1518667"/>
                            <a:gd name="connsiteY5" fmla="*/ 909637 h 960709"/>
                            <a:gd name="connsiteX6" fmla="*/ 15060 w 1518667"/>
                            <a:gd name="connsiteY6" fmla="*/ 849925 h 960709"/>
                            <a:gd name="connsiteX7" fmla="*/ 0 w 1518667"/>
                            <a:gd name="connsiteY7" fmla="*/ 669646 h 960709"/>
                            <a:gd name="connsiteX0" fmla="*/ 0 w 1518667"/>
                            <a:gd name="connsiteY0" fmla="*/ 669646 h 960709"/>
                            <a:gd name="connsiteX1" fmla="*/ 221632 w 1518667"/>
                            <a:gd name="connsiteY1" fmla="*/ 154934 h 960709"/>
                            <a:gd name="connsiteX2" fmla="*/ 871612 w 1518667"/>
                            <a:gd name="connsiteY2" fmla="*/ 916 h 960709"/>
                            <a:gd name="connsiteX3" fmla="*/ 1518667 w 1518667"/>
                            <a:gd name="connsiteY3" fmla="*/ 0 h 960709"/>
                            <a:gd name="connsiteX4" fmla="*/ 1518667 w 1518667"/>
                            <a:gd name="connsiteY4" fmla="*/ 960709 h 960709"/>
                            <a:gd name="connsiteX5" fmla="*/ 25623 w 1518667"/>
                            <a:gd name="connsiteY5" fmla="*/ 909637 h 960709"/>
                            <a:gd name="connsiteX6" fmla="*/ 15060 w 1518667"/>
                            <a:gd name="connsiteY6" fmla="*/ 849925 h 960709"/>
                            <a:gd name="connsiteX7" fmla="*/ 0 w 1518667"/>
                            <a:gd name="connsiteY7" fmla="*/ 669646 h 960709"/>
                            <a:gd name="connsiteX0" fmla="*/ 0 w 1518667"/>
                            <a:gd name="connsiteY0" fmla="*/ 669646 h 960709"/>
                            <a:gd name="connsiteX1" fmla="*/ 221632 w 1518667"/>
                            <a:gd name="connsiteY1" fmla="*/ 154934 h 960709"/>
                            <a:gd name="connsiteX2" fmla="*/ 871612 w 1518667"/>
                            <a:gd name="connsiteY2" fmla="*/ 916 h 960709"/>
                            <a:gd name="connsiteX3" fmla="*/ 1518667 w 1518667"/>
                            <a:gd name="connsiteY3" fmla="*/ 0 h 960709"/>
                            <a:gd name="connsiteX4" fmla="*/ 1518667 w 1518667"/>
                            <a:gd name="connsiteY4" fmla="*/ 960709 h 960709"/>
                            <a:gd name="connsiteX5" fmla="*/ 25623 w 1518667"/>
                            <a:gd name="connsiteY5" fmla="*/ 909637 h 960709"/>
                            <a:gd name="connsiteX6" fmla="*/ 15060 w 1518667"/>
                            <a:gd name="connsiteY6" fmla="*/ 849925 h 960709"/>
                            <a:gd name="connsiteX7" fmla="*/ 0 w 1518667"/>
                            <a:gd name="connsiteY7" fmla="*/ 669646 h 960709"/>
                            <a:gd name="connsiteX0" fmla="*/ 0 w 1518667"/>
                            <a:gd name="connsiteY0" fmla="*/ 669646 h 960709"/>
                            <a:gd name="connsiteX1" fmla="*/ 221632 w 1518667"/>
                            <a:gd name="connsiteY1" fmla="*/ 154934 h 960709"/>
                            <a:gd name="connsiteX2" fmla="*/ 871612 w 1518667"/>
                            <a:gd name="connsiteY2" fmla="*/ 916 h 960709"/>
                            <a:gd name="connsiteX3" fmla="*/ 1518667 w 1518667"/>
                            <a:gd name="connsiteY3" fmla="*/ 0 h 960709"/>
                            <a:gd name="connsiteX4" fmla="*/ 1518667 w 1518667"/>
                            <a:gd name="connsiteY4" fmla="*/ 960709 h 960709"/>
                            <a:gd name="connsiteX5" fmla="*/ 25623 w 1518667"/>
                            <a:gd name="connsiteY5" fmla="*/ 909637 h 960709"/>
                            <a:gd name="connsiteX6" fmla="*/ 15060 w 1518667"/>
                            <a:gd name="connsiteY6" fmla="*/ 849925 h 960709"/>
                            <a:gd name="connsiteX7" fmla="*/ 0 w 1518667"/>
                            <a:gd name="connsiteY7" fmla="*/ 669646 h 960709"/>
                            <a:gd name="connsiteX0" fmla="*/ 0 w 1518667"/>
                            <a:gd name="connsiteY0" fmla="*/ 669646 h 960709"/>
                            <a:gd name="connsiteX1" fmla="*/ 221632 w 1518667"/>
                            <a:gd name="connsiteY1" fmla="*/ 154934 h 960709"/>
                            <a:gd name="connsiteX2" fmla="*/ 871612 w 1518667"/>
                            <a:gd name="connsiteY2" fmla="*/ 916 h 960709"/>
                            <a:gd name="connsiteX3" fmla="*/ 1518667 w 1518667"/>
                            <a:gd name="connsiteY3" fmla="*/ 0 h 960709"/>
                            <a:gd name="connsiteX4" fmla="*/ 1518667 w 1518667"/>
                            <a:gd name="connsiteY4" fmla="*/ 960709 h 960709"/>
                            <a:gd name="connsiteX5" fmla="*/ 25623 w 1518667"/>
                            <a:gd name="connsiteY5" fmla="*/ 909637 h 960709"/>
                            <a:gd name="connsiteX6" fmla="*/ 15060 w 1518667"/>
                            <a:gd name="connsiteY6" fmla="*/ 849925 h 960709"/>
                            <a:gd name="connsiteX7" fmla="*/ 0 w 1518667"/>
                            <a:gd name="connsiteY7" fmla="*/ 669646 h 960709"/>
                            <a:gd name="connsiteX0" fmla="*/ 0 w 1518667"/>
                            <a:gd name="connsiteY0" fmla="*/ 669646 h 960709"/>
                            <a:gd name="connsiteX1" fmla="*/ 221632 w 1518667"/>
                            <a:gd name="connsiteY1" fmla="*/ 154934 h 960709"/>
                            <a:gd name="connsiteX2" fmla="*/ 871612 w 1518667"/>
                            <a:gd name="connsiteY2" fmla="*/ 916 h 960709"/>
                            <a:gd name="connsiteX3" fmla="*/ 1518667 w 1518667"/>
                            <a:gd name="connsiteY3" fmla="*/ 0 h 960709"/>
                            <a:gd name="connsiteX4" fmla="*/ 1518667 w 1518667"/>
                            <a:gd name="connsiteY4" fmla="*/ 960709 h 960709"/>
                            <a:gd name="connsiteX5" fmla="*/ 25623 w 1518667"/>
                            <a:gd name="connsiteY5" fmla="*/ 909637 h 960709"/>
                            <a:gd name="connsiteX6" fmla="*/ 15060 w 1518667"/>
                            <a:gd name="connsiteY6" fmla="*/ 849925 h 960709"/>
                            <a:gd name="connsiteX7" fmla="*/ 0 w 1518667"/>
                            <a:gd name="connsiteY7" fmla="*/ 669646 h 960709"/>
                            <a:gd name="connsiteX0" fmla="*/ 0 w 1518667"/>
                            <a:gd name="connsiteY0" fmla="*/ 669646 h 960709"/>
                            <a:gd name="connsiteX1" fmla="*/ 221632 w 1518667"/>
                            <a:gd name="connsiteY1" fmla="*/ 154934 h 960709"/>
                            <a:gd name="connsiteX2" fmla="*/ 871612 w 1518667"/>
                            <a:gd name="connsiteY2" fmla="*/ 916 h 960709"/>
                            <a:gd name="connsiteX3" fmla="*/ 1518667 w 1518667"/>
                            <a:gd name="connsiteY3" fmla="*/ 0 h 960709"/>
                            <a:gd name="connsiteX4" fmla="*/ 1518667 w 1518667"/>
                            <a:gd name="connsiteY4" fmla="*/ 960709 h 960709"/>
                            <a:gd name="connsiteX5" fmla="*/ 25623 w 1518667"/>
                            <a:gd name="connsiteY5" fmla="*/ 909637 h 960709"/>
                            <a:gd name="connsiteX6" fmla="*/ 15060 w 1518667"/>
                            <a:gd name="connsiteY6" fmla="*/ 849925 h 960709"/>
                            <a:gd name="connsiteX7" fmla="*/ 0 w 1518667"/>
                            <a:gd name="connsiteY7" fmla="*/ 669646 h 960709"/>
                            <a:gd name="connsiteX0" fmla="*/ 0 w 1518667"/>
                            <a:gd name="connsiteY0" fmla="*/ 669646 h 960709"/>
                            <a:gd name="connsiteX1" fmla="*/ 221632 w 1518667"/>
                            <a:gd name="connsiteY1" fmla="*/ 154934 h 960709"/>
                            <a:gd name="connsiteX2" fmla="*/ 871612 w 1518667"/>
                            <a:gd name="connsiteY2" fmla="*/ 916 h 960709"/>
                            <a:gd name="connsiteX3" fmla="*/ 1518667 w 1518667"/>
                            <a:gd name="connsiteY3" fmla="*/ 0 h 960709"/>
                            <a:gd name="connsiteX4" fmla="*/ 1518667 w 1518667"/>
                            <a:gd name="connsiteY4" fmla="*/ 960709 h 960709"/>
                            <a:gd name="connsiteX5" fmla="*/ 25623 w 1518667"/>
                            <a:gd name="connsiteY5" fmla="*/ 909637 h 960709"/>
                            <a:gd name="connsiteX6" fmla="*/ 15060 w 1518667"/>
                            <a:gd name="connsiteY6" fmla="*/ 849925 h 960709"/>
                            <a:gd name="connsiteX7" fmla="*/ 0 w 1518667"/>
                            <a:gd name="connsiteY7" fmla="*/ 669646 h 960709"/>
                            <a:gd name="connsiteX0" fmla="*/ 0 w 1518667"/>
                            <a:gd name="connsiteY0" fmla="*/ 669646 h 960709"/>
                            <a:gd name="connsiteX1" fmla="*/ 221632 w 1518667"/>
                            <a:gd name="connsiteY1" fmla="*/ 154934 h 960709"/>
                            <a:gd name="connsiteX2" fmla="*/ 871612 w 1518667"/>
                            <a:gd name="connsiteY2" fmla="*/ 916 h 960709"/>
                            <a:gd name="connsiteX3" fmla="*/ 1518667 w 1518667"/>
                            <a:gd name="connsiteY3" fmla="*/ 0 h 960709"/>
                            <a:gd name="connsiteX4" fmla="*/ 1518667 w 1518667"/>
                            <a:gd name="connsiteY4" fmla="*/ 960709 h 960709"/>
                            <a:gd name="connsiteX5" fmla="*/ 25623 w 1518667"/>
                            <a:gd name="connsiteY5" fmla="*/ 909637 h 960709"/>
                            <a:gd name="connsiteX6" fmla="*/ 15060 w 1518667"/>
                            <a:gd name="connsiteY6" fmla="*/ 849925 h 960709"/>
                            <a:gd name="connsiteX7" fmla="*/ 0 w 1518667"/>
                            <a:gd name="connsiteY7" fmla="*/ 669646 h 960709"/>
                            <a:gd name="connsiteX0" fmla="*/ 0 w 1518667"/>
                            <a:gd name="connsiteY0" fmla="*/ 669646 h 909637"/>
                            <a:gd name="connsiteX1" fmla="*/ 221632 w 1518667"/>
                            <a:gd name="connsiteY1" fmla="*/ 154934 h 909637"/>
                            <a:gd name="connsiteX2" fmla="*/ 871612 w 1518667"/>
                            <a:gd name="connsiteY2" fmla="*/ 916 h 909637"/>
                            <a:gd name="connsiteX3" fmla="*/ 1518667 w 1518667"/>
                            <a:gd name="connsiteY3" fmla="*/ 0 h 909637"/>
                            <a:gd name="connsiteX4" fmla="*/ 1518667 w 1518667"/>
                            <a:gd name="connsiteY4" fmla="*/ 909637 h 909637"/>
                            <a:gd name="connsiteX5" fmla="*/ 25623 w 1518667"/>
                            <a:gd name="connsiteY5" fmla="*/ 909637 h 909637"/>
                            <a:gd name="connsiteX6" fmla="*/ 15060 w 1518667"/>
                            <a:gd name="connsiteY6" fmla="*/ 849925 h 909637"/>
                            <a:gd name="connsiteX7" fmla="*/ 0 w 1518667"/>
                            <a:gd name="connsiteY7" fmla="*/ 669646 h 909637"/>
                            <a:gd name="connsiteX0" fmla="*/ 0 w 1518667"/>
                            <a:gd name="connsiteY0" fmla="*/ 669646 h 909637"/>
                            <a:gd name="connsiteX1" fmla="*/ 221632 w 1518667"/>
                            <a:gd name="connsiteY1" fmla="*/ 154934 h 909637"/>
                            <a:gd name="connsiteX2" fmla="*/ 871612 w 1518667"/>
                            <a:gd name="connsiteY2" fmla="*/ 916 h 909637"/>
                            <a:gd name="connsiteX3" fmla="*/ 1518667 w 1518667"/>
                            <a:gd name="connsiteY3" fmla="*/ 0 h 909637"/>
                            <a:gd name="connsiteX4" fmla="*/ 1518667 w 1518667"/>
                            <a:gd name="connsiteY4" fmla="*/ 909637 h 909637"/>
                            <a:gd name="connsiteX5" fmla="*/ 25623 w 1518667"/>
                            <a:gd name="connsiteY5" fmla="*/ 909637 h 909637"/>
                            <a:gd name="connsiteX6" fmla="*/ 15060 w 1518667"/>
                            <a:gd name="connsiteY6" fmla="*/ 849925 h 909637"/>
                            <a:gd name="connsiteX7" fmla="*/ 0 w 1518667"/>
                            <a:gd name="connsiteY7" fmla="*/ 669646 h 909637"/>
                            <a:gd name="connsiteX0" fmla="*/ 0 w 1518667"/>
                            <a:gd name="connsiteY0" fmla="*/ 669646 h 909637"/>
                            <a:gd name="connsiteX1" fmla="*/ 221632 w 1518667"/>
                            <a:gd name="connsiteY1" fmla="*/ 154934 h 909637"/>
                            <a:gd name="connsiteX2" fmla="*/ 871612 w 1518667"/>
                            <a:gd name="connsiteY2" fmla="*/ 916 h 909637"/>
                            <a:gd name="connsiteX3" fmla="*/ 1518667 w 1518667"/>
                            <a:gd name="connsiteY3" fmla="*/ 0 h 909637"/>
                            <a:gd name="connsiteX4" fmla="*/ 1518667 w 1518667"/>
                            <a:gd name="connsiteY4" fmla="*/ 909637 h 909637"/>
                            <a:gd name="connsiteX5" fmla="*/ 25623 w 1518667"/>
                            <a:gd name="connsiteY5" fmla="*/ 909637 h 909637"/>
                            <a:gd name="connsiteX6" fmla="*/ 15060 w 1518667"/>
                            <a:gd name="connsiteY6" fmla="*/ 849925 h 909637"/>
                            <a:gd name="connsiteX7" fmla="*/ 0 w 1518667"/>
                            <a:gd name="connsiteY7" fmla="*/ 669646 h 909637"/>
                            <a:gd name="connsiteX0" fmla="*/ 0 w 1518667"/>
                            <a:gd name="connsiteY0" fmla="*/ 669646 h 909637"/>
                            <a:gd name="connsiteX1" fmla="*/ 221632 w 1518667"/>
                            <a:gd name="connsiteY1" fmla="*/ 154934 h 909637"/>
                            <a:gd name="connsiteX2" fmla="*/ 871612 w 1518667"/>
                            <a:gd name="connsiteY2" fmla="*/ 916 h 909637"/>
                            <a:gd name="connsiteX3" fmla="*/ 1518667 w 1518667"/>
                            <a:gd name="connsiteY3" fmla="*/ 0 h 909637"/>
                            <a:gd name="connsiteX4" fmla="*/ 1518667 w 1518667"/>
                            <a:gd name="connsiteY4" fmla="*/ 909637 h 909637"/>
                            <a:gd name="connsiteX5" fmla="*/ 25623 w 1518667"/>
                            <a:gd name="connsiteY5" fmla="*/ 909637 h 909637"/>
                            <a:gd name="connsiteX6" fmla="*/ 15060 w 1518667"/>
                            <a:gd name="connsiteY6" fmla="*/ 849925 h 909637"/>
                            <a:gd name="connsiteX7" fmla="*/ 0 w 1518667"/>
                            <a:gd name="connsiteY7" fmla="*/ 669646 h 909637"/>
                            <a:gd name="connsiteX0" fmla="*/ 0 w 1518667"/>
                            <a:gd name="connsiteY0" fmla="*/ 669646 h 909637"/>
                            <a:gd name="connsiteX1" fmla="*/ 221632 w 1518667"/>
                            <a:gd name="connsiteY1" fmla="*/ 154934 h 909637"/>
                            <a:gd name="connsiteX2" fmla="*/ 871612 w 1518667"/>
                            <a:gd name="connsiteY2" fmla="*/ 916 h 909637"/>
                            <a:gd name="connsiteX3" fmla="*/ 1518667 w 1518667"/>
                            <a:gd name="connsiteY3" fmla="*/ 0 h 909637"/>
                            <a:gd name="connsiteX4" fmla="*/ 1518667 w 1518667"/>
                            <a:gd name="connsiteY4" fmla="*/ 909637 h 909637"/>
                            <a:gd name="connsiteX5" fmla="*/ 25623 w 1518667"/>
                            <a:gd name="connsiteY5" fmla="*/ 909637 h 909637"/>
                            <a:gd name="connsiteX6" fmla="*/ 15060 w 1518667"/>
                            <a:gd name="connsiteY6" fmla="*/ 849925 h 909637"/>
                            <a:gd name="connsiteX7" fmla="*/ 0 w 1518667"/>
                            <a:gd name="connsiteY7" fmla="*/ 669646 h 909637"/>
                            <a:gd name="connsiteX0" fmla="*/ 0 w 1518667"/>
                            <a:gd name="connsiteY0" fmla="*/ 669646 h 909637"/>
                            <a:gd name="connsiteX1" fmla="*/ 221632 w 1518667"/>
                            <a:gd name="connsiteY1" fmla="*/ 154934 h 909637"/>
                            <a:gd name="connsiteX2" fmla="*/ 871612 w 1518667"/>
                            <a:gd name="connsiteY2" fmla="*/ 916 h 909637"/>
                            <a:gd name="connsiteX3" fmla="*/ 1518667 w 1518667"/>
                            <a:gd name="connsiteY3" fmla="*/ 0 h 909637"/>
                            <a:gd name="connsiteX4" fmla="*/ 1518667 w 1518667"/>
                            <a:gd name="connsiteY4" fmla="*/ 909637 h 909637"/>
                            <a:gd name="connsiteX5" fmla="*/ 25623 w 1518667"/>
                            <a:gd name="connsiteY5" fmla="*/ 909637 h 909637"/>
                            <a:gd name="connsiteX6" fmla="*/ 15060 w 1518667"/>
                            <a:gd name="connsiteY6" fmla="*/ 849925 h 909637"/>
                            <a:gd name="connsiteX7" fmla="*/ 0 w 1518667"/>
                            <a:gd name="connsiteY7" fmla="*/ 669646 h 909637"/>
                            <a:gd name="connsiteX0" fmla="*/ 0 w 1518667"/>
                            <a:gd name="connsiteY0" fmla="*/ 669646 h 909637"/>
                            <a:gd name="connsiteX1" fmla="*/ 221632 w 1518667"/>
                            <a:gd name="connsiteY1" fmla="*/ 154934 h 909637"/>
                            <a:gd name="connsiteX2" fmla="*/ 871612 w 1518667"/>
                            <a:gd name="connsiteY2" fmla="*/ 916 h 909637"/>
                            <a:gd name="connsiteX3" fmla="*/ 1518667 w 1518667"/>
                            <a:gd name="connsiteY3" fmla="*/ 0 h 909637"/>
                            <a:gd name="connsiteX4" fmla="*/ 1518667 w 1518667"/>
                            <a:gd name="connsiteY4" fmla="*/ 909637 h 909637"/>
                            <a:gd name="connsiteX5" fmla="*/ 25623 w 1518667"/>
                            <a:gd name="connsiteY5" fmla="*/ 909637 h 909637"/>
                            <a:gd name="connsiteX6" fmla="*/ 15060 w 1518667"/>
                            <a:gd name="connsiteY6" fmla="*/ 849925 h 909637"/>
                            <a:gd name="connsiteX7" fmla="*/ 0 w 1518667"/>
                            <a:gd name="connsiteY7" fmla="*/ 669646 h 909637"/>
                            <a:gd name="connsiteX0" fmla="*/ 0 w 1518667"/>
                            <a:gd name="connsiteY0" fmla="*/ 669646 h 909637"/>
                            <a:gd name="connsiteX1" fmla="*/ 221632 w 1518667"/>
                            <a:gd name="connsiteY1" fmla="*/ 154934 h 909637"/>
                            <a:gd name="connsiteX2" fmla="*/ 871612 w 1518667"/>
                            <a:gd name="connsiteY2" fmla="*/ 916 h 909637"/>
                            <a:gd name="connsiteX3" fmla="*/ 1518667 w 1518667"/>
                            <a:gd name="connsiteY3" fmla="*/ 0 h 909637"/>
                            <a:gd name="connsiteX4" fmla="*/ 1518667 w 1518667"/>
                            <a:gd name="connsiteY4" fmla="*/ 909637 h 909637"/>
                            <a:gd name="connsiteX5" fmla="*/ 25623 w 1518667"/>
                            <a:gd name="connsiteY5" fmla="*/ 909637 h 909637"/>
                            <a:gd name="connsiteX6" fmla="*/ 15060 w 1518667"/>
                            <a:gd name="connsiteY6" fmla="*/ 849925 h 909637"/>
                            <a:gd name="connsiteX7" fmla="*/ 0 w 1518667"/>
                            <a:gd name="connsiteY7" fmla="*/ 669646 h 909637"/>
                            <a:gd name="connsiteX0" fmla="*/ 0 w 1518667"/>
                            <a:gd name="connsiteY0" fmla="*/ 669646 h 909637"/>
                            <a:gd name="connsiteX1" fmla="*/ 221632 w 1518667"/>
                            <a:gd name="connsiteY1" fmla="*/ 154934 h 909637"/>
                            <a:gd name="connsiteX2" fmla="*/ 871612 w 1518667"/>
                            <a:gd name="connsiteY2" fmla="*/ 916 h 909637"/>
                            <a:gd name="connsiteX3" fmla="*/ 1518667 w 1518667"/>
                            <a:gd name="connsiteY3" fmla="*/ 0 h 909637"/>
                            <a:gd name="connsiteX4" fmla="*/ 1518667 w 1518667"/>
                            <a:gd name="connsiteY4" fmla="*/ 909637 h 909637"/>
                            <a:gd name="connsiteX5" fmla="*/ 25623 w 1518667"/>
                            <a:gd name="connsiteY5" fmla="*/ 909637 h 909637"/>
                            <a:gd name="connsiteX6" fmla="*/ 15060 w 1518667"/>
                            <a:gd name="connsiteY6" fmla="*/ 849925 h 909637"/>
                            <a:gd name="connsiteX7" fmla="*/ 0 w 1518667"/>
                            <a:gd name="connsiteY7" fmla="*/ 669646 h 909637"/>
                            <a:gd name="connsiteX0" fmla="*/ 0 w 1518667"/>
                            <a:gd name="connsiteY0" fmla="*/ 669646 h 909637"/>
                            <a:gd name="connsiteX1" fmla="*/ 221632 w 1518667"/>
                            <a:gd name="connsiteY1" fmla="*/ 154934 h 909637"/>
                            <a:gd name="connsiteX2" fmla="*/ 871612 w 1518667"/>
                            <a:gd name="connsiteY2" fmla="*/ 916 h 909637"/>
                            <a:gd name="connsiteX3" fmla="*/ 1518667 w 1518667"/>
                            <a:gd name="connsiteY3" fmla="*/ 0 h 909637"/>
                            <a:gd name="connsiteX4" fmla="*/ 1518667 w 1518667"/>
                            <a:gd name="connsiteY4" fmla="*/ 909637 h 909637"/>
                            <a:gd name="connsiteX5" fmla="*/ 25623 w 1518667"/>
                            <a:gd name="connsiteY5" fmla="*/ 909637 h 909637"/>
                            <a:gd name="connsiteX6" fmla="*/ 15060 w 1518667"/>
                            <a:gd name="connsiteY6" fmla="*/ 849925 h 909637"/>
                            <a:gd name="connsiteX7" fmla="*/ 0 w 1518667"/>
                            <a:gd name="connsiteY7" fmla="*/ 669646 h 909637"/>
                            <a:gd name="connsiteX0" fmla="*/ 0 w 1518667"/>
                            <a:gd name="connsiteY0" fmla="*/ 669646 h 909637"/>
                            <a:gd name="connsiteX1" fmla="*/ 221632 w 1518667"/>
                            <a:gd name="connsiteY1" fmla="*/ 154934 h 909637"/>
                            <a:gd name="connsiteX2" fmla="*/ 871612 w 1518667"/>
                            <a:gd name="connsiteY2" fmla="*/ 916 h 909637"/>
                            <a:gd name="connsiteX3" fmla="*/ 1518667 w 1518667"/>
                            <a:gd name="connsiteY3" fmla="*/ 0 h 909637"/>
                            <a:gd name="connsiteX4" fmla="*/ 1518667 w 1518667"/>
                            <a:gd name="connsiteY4" fmla="*/ 909637 h 909637"/>
                            <a:gd name="connsiteX5" fmla="*/ 25623 w 1518667"/>
                            <a:gd name="connsiteY5" fmla="*/ 909637 h 909637"/>
                            <a:gd name="connsiteX6" fmla="*/ 15060 w 1518667"/>
                            <a:gd name="connsiteY6" fmla="*/ 849925 h 909637"/>
                            <a:gd name="connsiteX7" fmla="*/ 0 w 1518667"/>
                            <a:gd name="connsiteY7" fmla="*/ 669646 h 909637"/>
                            <a:gd name="connsiteX0" fmla="*/ 0 w 1518667"/>
                            <a:gd name="connsiteY0" fmla="*/ 669646 h 909637"/>
                            <a:gd name="connsiteX1" fmla="*/ 221631 w 1518667"/>
                            <a:gd name="connsiteY1" fmla="*/ 154934 h 909637"/>
                            <a:gd name="connsiteX2" fmla="*/ 871612 w 1518667"/>
                            <a:gd name="connsiteY2" fmla="*/ 916 h 909637"/>
                            <a:gd name="connsiteX3" fmla="*/ 1518667 w 1518667"/>
                            <a:gd name="connsiteY3" fmla="*/ 0 h 909637"/>
                            <a:gd name="connsiteX4" fmla="*/ 1518667 w 1518667"/>
                            <a:gd name="connsiteY4" fmla="*/ 909637 h 909637"/>
                            <a:gd name="connsiteX5" fmla="*/ 25623 w 1518667"/>
                            <a:gd name="connsiteY5" fmla="*/ 909637 h 909637"/>
                            <a:gd name="connsiteX6" fmla="*/ 15060 w 1518667"/>
                            <a:gd name="connsiteY6" fmla="*/ 849925 h 909637"/>
                            <a:gd name="connsiteX7" fmla="*/ 0 w 1518667"/>
                            <a:gd name="connsiteY7" fmla="*/ 669646 h 909637"/>
                            <a:gd name="connsiteX0" fmla="*/ 0 w 1518667"/>
                            <a:gd name="connsiteY0" fmla="*/ 669646 h 909637"/>
                            <a:gd name="connsiteX1" fmla="*/ 221631 w 1518667"/>
                            <a:gd name="connsiteY1" fmla="*/ 154934 h 909637"/>
                            <a:gd name="connsiteX2" fmla="*/ 871612 w 1518667"/>
                            <a:gd name="connsiteY2" fmla="*/ 916 h 909637"/>
                            <a:gd name="connsiteX3" fmla="*/ 1518667 w 1518667"/>
                            <a:gd name="connsiteY3" fmla="*/ 0 h 909637"/>
                            <a:gd name="connsiteX4" fmla="*/ 1518667 w 1518667"/>
                            <a:gd name="connsiteY4" fmla="*/ 909637 h 909637"/>
                            <a:gd name="connsiteX5" fmla="*/ 25623 w 1518667"/>
                            <a:gd name="connsiteY5" fmla="*/ 909637 h 909637"/>
                            <a:gd name="connsiteX6" fmla="*/ 15060 w 1518667"/>
                            <a:gd name="connsiteY6" fmla="*/ 849925 h 909637"/>
                            <a:gd name="connsiteX7" fmla="*/ 0 w 1518667"/>
                            <a:gd name="connsiteY7" fmla="*/ 669646 h 909637"/>
                            <a:gd name="connsiteX0" fmla="*/ 0 w 1518667"/>
                            <a:gd name="connsiteY0" fmla="*/ 669646 h 909637"/>
                            <a:gd name="connsiteX1" fmla="*/ 221631 w 1518667"/>
                            <a:gd name="connsiteY1" fmla="*/ 154934 h 909637"/>
                            <a:gd name="connsiteX2" fmla="*/ 871612 w 1518667"/>
                            <a:gd name="connsiteY2" fmla="*/ 916 h 909637"/>
                            <a:gd name="connsiteX3" fmla="*/ 1518667 w 1518667"/>
                            <a:gd name="connsiteY3" fmla="*/ 0 h 909637"/>
                            <a:gd name="connsiteX4" fmla="*/ 1518667 w 1518667"/>
                            <a:gd name="connsiteY4" fmla="*/ 909637 h 909637"/>
                            <a:gd name="connsiteX5" fmla="*/ 25623 w 1518667"/>
                            <a:gd name="connsiteY5" fmla="*/ 909637 h 909637"/>
                            <a:gd name="connsiteX6" fmla="*/ 15060 w 1518667"/>
                            <a:gd name="connsiteY6" fmla="*/ 849925 h 909637"/>
                            <a:gd name="connsiteX7" fmla="*/ 0 w 1518667"/>
                            <a:gd name="connsiteY7" fmla="*/ 669646 h 909637"/>
                            <a:gd name="connsiteX0" fmla="*/ 0 w 1518667"/>
                            <a:gd name="connsiteY0" fmla="*/ 669646 h 909637"/>
                            <a:gd name="connsiteX1" fmla="*/ 221631 w 1518667"/>
                            <a:gd name="connsiteY1" fmla="*/ 154934 h 909637"/>
                            <a:gd name="connsiteX2" fmla="*/ 871612 w 1518667"/>
                            <a:gd name="connsiteY2" fmla="*/ 916 h 909637"/>
                            <a:gd name="connsiteX3" fmla="*/ 1518667 w 1518667"/>
                            <a:gd name="connsiteY3" fmla="*/ 0 h 909637"/>
                            <a:gd name="connsiteX4" fmla="*/ 1518667 w 1518667"/>
                            <a:gd name="connsiteY4" fmla="*/ 909637 h 909637"/>
                            <a:gd name="connsiteX5" fmla="*/ 25623 w 1518667"/>
                            <a:gd name="connsiteY5" fmla="*/ 909637 h 909637"/>
                            <a:gd name="connsiteX6" fmla="*/ 15060 w 1518667"/>
                            <a:gd name="connsiteY6" fmla="*/ 849925 h 909637"/>
                            <a:gd name="connsiteX7" fmla="*/ 0 w 1518667"/>
                            <a:gd name="connsiteY7" fmla="*/ 669646 h 909637"/>
                            <a:gd name="connsiteX0" fmla="*/ 0 w 2999656"/>
                            <a:gd name="connsiteY0" fmla="*/ 669646 h 909637"/>
                            <a:gd name="connsiteX1" fmla="*/ 221631 w 2999656"/>
                            <a:gd name="connsiteY1" fmla="*/ 154934 h 909637"/>
                            <a:gd name="connsiteX2" fmla="*/ 871612 w 2999656"/>
                            <a:gd name="connsiteY2" fmla="*/ 916 h 909637"/>
                            <a:gd name="connsiteX3" fmla="*/ 2999656 w 2999656"/>
                            <a:gd name="connsiteY3" fmla="*/ 0 h 909637"/>
                            <a:gd name="connsiteX4" fmla="*/ 1518667 w 2999656"/>
                            <a:gd name="connsiteY4" fmla="*/ 909637 h 909637"/>
                            <a:gd name="connsiteX5" fmla="*/ 25623 w 2999656"/>
                            <a:gd name="connsiteY5" fmla="*/ 909637 h 909637"/>
                            <a:gd name="connsiteX6" fmla="*/ 15060 w 2999656"/>
                            <a:gd name="connsiteY6" fmla="*/ 849925 h 909637"/>
                            <a:gd name="connsiteX7" fmla="*/ 0 w 2999656"/>
                            <a:gd name="connsiteY7" fmla="*/ 669646 h 909637"/>
                            <a:gd name="connsiteX0" fmla="*/ 0 w 2999656"/>
                            <a:gd name="connsiteY0" fmla="*/ 669646 h 909637"/>
                            <a:gd name="connsiteX1" fmla="*/ 221631 w 2999656"/>
                            <a:gd name="connsiteY1" fmla="*/ 154934 h 909637"/>
                            <a:gd name="connsiteX2" fmla="*/ 871612 w 2999656"/>
                            <a:gd name="connsiteY2" fmla="*/ 916 h 909637"/>
                            <a:gd name="connsiteX3" fmla="*/ 2999656 w 2999656"/>
                            <a:gd name="connsiteY3" fmla="*/ 0 h 909637"/>
                            <a:gd name="connsiteX4" fmla="*/ 2999655 w 2999656"/>
                            <a:gd name="connsiteY4" fmla="*/ 909637 h 909637"/>
                            <a:gd name="connsiteX5" fmla="*/ 25623 w 2999656"/>
                            <a:gd name="connsiteY5" fmla="*/ 909637 h 909637"/>
                            <a:gd name="connsiteX6" fmla="*/ 15060 w 2999656"/>
                            <a:gd name="connsiteY6" fmla="*/ 849925 h 909637"/>
                            <a:gd name="connsiteX7" fmla="*/ 0 w 2999656"/>
                            <a:gd name="connsiteY7" fmla="*/ 669646 h 909637"/>
                            <a:gd name="connsiteX0" fmla="*/ 0 w 2999656"/>
                            <a:gd name="connsiteY0" fmla="*/ 669646 h 909637"/>
                            <a:gd name="connsiteX1" fmla="*/ 221631 w 2999656"/>
                            <a:gd name="connsiteY1" fmla="*/ 154934 h 909637"/>
                            <a:gd name="connsiteX2" fmla="*/ 871612 w 2999656"/>
                            <a:gd name="connsiteY2" fmla="*/ 916 h 909637"/>
                            <a:gd name="connsiteX3" fmla="*/ 2999656 w 2999656"/>
                            <a:gd name="connsiteY3" fmla="*/ 0 h 909637"/>
                            <a:gd name="connsiteX4" fmla="*/ 2999655 w 2999656"/>
                            <a:gd name="connsiteY4" fmla="*/ 909637 h 909637"/>
                            <a:gd name="connsiteX5" fmla="*/ 25623 w 2999656"/>
                            <a:gd name="connsiteY5" fmla="*/ 909637 h 909637"/>
                            <a:gd name="connsiteX6" fmla="*/ 15060 w 2999656"/>
                            <a:gd name="connsiteY6" fmla="*/ 849925 h 909637"/>
                            <a:gd name="connsiteX7" fmla="*/ 0 w 2999656"/>
                            <a:gd name="connsiteY7" fmla="*/ 669646 h 909637"/>
                            <a:gd name="connsiteX0" fmla="*/ 0 w 2999656"/>
                            <a:gd name="connsiteY0" fmla="*/ 669646 h 909637"/>
                            <a:gd name="connsiteX1" fmla="*/ 221631 w 2999656"/>
                            <a:gd name="connsiteY1" fmla="*/ 154934 h 909637"/>
                            <a:gd name="connsiteX2" fmla="*/ 871612 w 2999656"/>
                            <a:gd name="connsiteY2" fmla="*/ 916 h 909637"/>
                            <a:gd name="connsiteX3" fmla="*/ 2999656 w 2999656"/>
                            <a:gd name="connsiteY3" fmla="*/ 0 h 909637"/>
                            <a:gd name="connsiteX4" fmla="*/ 2999655 w 2999656"/>
                            <a:gd name="connsiteY4" fmla="*/ 909637 h 909637"/>
                            <a:gd name="connsiteX5" fmla="*/ 25623 w 2999656"/>
                            <a:gd name="connsiteY5" fmla="*/ 909637 h 909637"/>
                            <a:gd name="connsiteX6" fmla="*/ 15060 w 2999656"/>
                            <a:gd name="connsiteY6" fmla="*/ 849925 h 909637"/>
                            <a:gd name="connsiteX7" fmla="*/ 0 w 2999656"/>
                            <a:gd name="connsiteY7" fmla="*/ 669646 h 909637"/>
                            <a:gd name="connsiteX0" fmla="*/ 0 w 2999656"/>
                            <a:gd name="connsiteY0" fmla="*/ 669646 h 909637"/>
                            <a:gd name="connsiteX1" fmla="*/ 221631 w 2999656"/>
                            <a:gd name="connsiteY1" fmla="*/ 154934 h 909637"/>
                            <a:gd name="connsiteX2" fmla="*/ 871612 w 2999656"/>
                            <a:gd name="connsiteY2" fmla="*/ 916 h 909637"/>
                            <a:gd name="connsiteX3" fmla="*/ 2999656 w 2999656"/>
                            <a:gd name="connsiteY3" fmla="*/ 0 h 909637"/>
                            <a:gd name="connsiteX4" fmla="*/ 2999655 w 2999656"/>
                            <a:gd name="connsiteY4" fmla="*/ 909637 h 909637"/>
                            <a:gd name="connsiteX5" fmla="*/ 25623 w 2999656"/>
                            <a:gd name="connsiteY5" fmla="*/ 909637 h 909637"/>
                            <a:gd name="connsiteX6" fmla="*/ 15060 w 2999656"/>
                            <a:gd name="connsiteY6" fmla="*/ 849925 h 909637"/>
                            <a:gd name="connsiteX7" fmla="*/ 0 w 2999656"/>
                            <a:gd name="connsiteY7" fmla="*/ 669646 h 909637"/>
                            <a:gd name="connsiteX0" fmla="*/ 0 w 2999656"/>
                            <a:gd name="connsiteY0" fmla="*/ 669646 h 909637"/>
                            <a:gd name="connsiteX1" fmla="*/ 221631 w 2999656"/>
                            <a:gd name="connsiteY1" fmla="*/ 154934 h 909637"/>
                            <a:gd name="connsiteX2" fmla="*/ 871612 w 2999656"/>
                            <a:gd name="connsiteY2" fmla="*/ 916 h 909637"/>
                            <a:gd name="connsiteX3" fmla="*/ 2999656 w 2999656"/>
                            <a:gd name="connsiteY3" fmla="*/ 0 h 909637"/>
                            <a:gd name="connsiteX4" fmla="*/ 2999655 w 2999656"/>
                            <a:gd name="connsiteY4" fmla="*/ 909637 h 909637"/>
                            <a:gd name="connsiteX5" fmla="*/ 25623 w 2999656"/>
                            <a:gd name="connsiteY5" fmla="*/ 909637 h 909637"/>
                            <a:gd name="connsiteX6" fmla="*/ 15058 w 2999656"/>
                            <a:gd name="connsiteY6" fmla="*/ 849925 h 909637"/>
                            <a:gd name="connsiteX7" fmla="*/ 0 w 2999656"/>
                            <a:gd name="connsiteY7" fmla="*/ 669646 h 909637"/>
                            <a:gd name="connsiteX0" fmla="*/ 0 w 2999656"/>
                            <a:gd name="connsiteY0" fmla="*/ 669646 h 909637"/>
                            <a:gd name="connsiteX1" fmla="*/ 221631 w 2999656"/>
                            <a:gd name="connsiteY1" fmla="*/ 154934 h 909637"/>
                            <a:gd name="connsiteX2" fmla="*/ 871612 w 2999656"/>
                            <a:gd name="connsiteY2" fmla="*/ 916 h 909637"/>
                            <a:gd name="connsiteX3" fmla="*/ 2999656 w 2999656"/>
                            <a:gd name="connsiteY3" fmla="*/ 0 h 909637"/>
                            <a:gd name="connsiteX4" fmla="*/ 2999655 w 2999656"/>
                            <a:gd name="connsiteY4" fmla="*/ 909637 h 909637"/>
                            <a:gd name="connsiteX5" fmla="*/ 25623 w 2999656"/>
                            <a:gd name="connsiteY5" fmla="*/ 909637 h 909637"/>
                            <a:gd name="connsiteX6" fmla="*/ 15058 w 2999656"/>
                            <a:gd name="connsiteY6" fmla="*/ 849925 h 909637"/>
                            <a:gd name="connsiteX7" fmla="*/ 0 w 2999656"/>
                            <a:gd name="connsiteY7" fmla="*/ 669646 h 909637"/>
                            <a:gd name="connsiteX0" fmla="*/ 0 w 2999656"/>
                            <a:gd name="connsiteY0" fmla="*/ 669646 h 909637"/>
                            <a:gd name="connsiteX1" fmla="*/ 221631 w 2999656"/>
                            <a:gd name="connsiteY1" fmla="*/ 154934 h 909637"/>
                            <a:gd name="connsiteX2" fmla="*/ 871612 w 2999656"/>
                            <a:gd name="connsiteY2" fmla="*/ 916 h 909637"/>
                            <a:gd name="connsiteX3" fmla="*/ 2999656 w 2999656"/>
                            <a:gd name="connsiteY3" fmla="*/ 0 h 909637"/>
                            <a:gd name="connsiteX4" fmla="*/ 2999655 w 2999656"/>
                            <a:gd name="connsiteY4" fmla="*/ 909637 h 909637"/>
                            <a:gd name="connsiteX5" fmla="*/ 25623 w 2999656"/>
                            <a:gd name="connsiteY5" fmla="*/ 909637 h 909637"/>
                            <a:gd name="connsiteX6" fmla="*/ 15058 w 2999656"/>
                            <a:gd name="connsiteY6" fmla="*/ 849925 h 909637"/>
                            <a:gd name="connsiteX7" fmla="*/ 0 w 2999656"/>
                            <a:gd name="connsiteY7" fmla="*/ 669646 h 909637"/>
                            <a:gd name="connsiteX0" fmla="*/ 1 w 2999657"/>
                            <a:gd name="connsiteY0" fmla="*/ 669646 h 909637"/>
                            <a:gd name="connsiteX1" fmla="*/ 221632 w 2999657"/>
                            <a:gd name="connsiteY1" fmla="*/ 154934 h 909637"/>
                            <a:gd name="connsiteX2" fmla="*/ 871613 w 2999657"/>
                            <a:gd name="connsiteY2" fmla="*/ 916 h 909637"/>
                            <a:gd name="connsiteX3" fmla="*/ 2999657 w 2999657"/>
                            <a:gd name="connsiteY3" fmla="*/ 0 h 909637"/>
                            <a:gd name="connsiteX4" fmla="*/ 2999656 w 2999657"/>
                            <a:gd name="connsiteY4" fmla="*/ 909637 h 909637"/>
                            <a:gd name="connsiteX5" fmla="*/ 25624 w 2999657"/>
                            <a:gd name="connsiteY5" fmla="*/ 909637 h 909637"/>
                            <a:gd name="connsiteX6" fmla="*/ 15059 w 2999657"/>
                            <a:gd name="connsiteY6" fmla="*/ 849925 h 909637"/>
                            <a:gd name="connsiteX7" fmla="*/ 0 w 2999657"/>
                            <a:gd name="connsiteY7" fmla="*/ 669646 h 909637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</a:cxnLst>
                          <a:rect l="l" t="t" r="r" b="b"/>
                          <a:pathLst>
                            <a:path w="2999657" h="909637">
                              <a:moveTo>
                                <a:pt x="1" y="669646"/>
                              </a:moveTo>
                              <a:cubicBezTo>
                                <a:pt x="1" y="429161"/>
                                <a:pt x="73948" y="257647"/>
                                <a:pt x="221632" y="154934"/>
                              </a:cubicBezTo>
                              <a:cubicBezTo>
                                <a:pt x="369494" y="52325"/>
                                <a:pt x="586084" y="916"/>
                                <a:pt x="871613" y="916"/>
                              </a:cubicBezTo>
                              <a:lnTo>
                                <a:pt x="2999657" y="0"/>
                              </a:lnTo>
                              <a:lnTo>
                                <a:pt x="2999656" y="909637"/>
                              </a:lnTo>
                              <a:lnTo>
                                <a:pt x="25624" y="909637"/>
                              </a:lnTo>
                              <a:cubicBezTo>
                                <a:pt x="22005" y="891172"/>
                                <a:pt x="19330" y="889924"/>
                                <a:pt x="15059" y="849925"/>
                              </a:cubicBezTo>
                              <a:cubicBezTo>
                                <a:pt x="5043" y="784778"/>
                                <a:pt x="0" y="724709"/>
                                <a:pt x="0" y="669646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BE0D3E"/>
                        </a:solidFill>
                        <a:ln w="9525" cap="flat">
                          <a:solidFill>
                            <a:srgbClr val="BE0D3E"/>
                          </a:solidFill>
                          <a:prstDash val="solid"/>
                          <a:miter/>
                        </a:ln>
                      </wps:spPr>
                      <wps:bodyPr rtlCol="0" anchor="ctr"/>
                    </wps:wsp>
                    <pic:pic xmlns:pic="http://schemas.openxmlformats.org/drawingml/2006/picture">
                      <pic:nvPicPr>
                        <pic:cNvPr id="7" name="Grafik 7"/>
                        <pic:cNvPicPr>
                          <a:picLocks noChangeAspect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  <a:ext uri="{96DAC541-7B7A-43D3-8B79-37D633B846F1}">
                              <asvg:svgBlip xmlns:asvg="http://schemas.microsoft.com/office/drawing/2016/SVG/main" r:embed="rId2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394685" y="248456"/>
                          <a:ext cx="2224373" cy="461010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678C6E12" id="Gruppieren 3" o:spid="_x0000_s1026" style="position:absolute;margin-left:358.65pt;margin-top:0;width:236.15pt;height:71.7pt;z-index:251668480;mso-position-horizontal-relative:page;mso-position-vertical-relative:page;mso-width-relative:margin;mso-height-relative:margin" coordsize="29996,9096" o:gfxdata="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">
              <v:shape id="Grafik 9" o:spid="_x0000_s1027" style="position:absolute;width:29996;height:9096;flip:y;visibility:visible;mso-wrap-style:square;v-text-anchor:middle" coordsize="2999657,90963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" path="m1,669646c1,429161,73948,257647,221632,154934,369494,52325,586084,916,871613,916l2999657,r-1,909637l25624,909637c22005,891172,19330,889924,15059,849925,5043,784778,,724709,,669646r1,xe" fillcolor="#be0d3e" strokecolor="#be0d3e">
                <v:stroke joinstyle="miter"/>
                <v:path arrowok="t" o:connecttype="custom" o:connectlocs="1,669646;221632,154934;871613,916;2999657,0;2999656,909637;25624,909637;15059,849925;0,669646" o:connectangles="0,0,0,0,0,0,0,0"/>
                <o:lock v:ext="edit" aspectratio="t"/>
              </v:shape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Grafik 7" o:spid="_x0000_s1028" type="#_x0000_t75" style="position:absolute;left:3946;top:2484;width:22244;height:461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">
                <v:imagedata r:id="rId3" o:title=""/>
              </v:shape>
              <w10:wrap anchorx="page" anchory="page"/>
              <w10:anchorlock/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C24F28"/>
    <w:multiLevelType w:val="multilevel"/>
    <w:tmpl w:val="EDA43B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4BF4D7C"/>
    <w:multiLevelType w:val="multilevel"/>
    <w:tmpl w:val="80F821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04FB4748"/>
    <w:multiLevelType w:val="multilevel"/>
    <w:tmpl w:val="A83EDB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05B5222B"/>
    <w:multiLevelType w:val="multilevel"/>
    <w:tmpl w:val="86584266"/>
    <w:numStyleLink w:val="ListeAufzhlung"/>
  </w:abstractNum>
  <w:abstractNum w:abstractNumId="4" w15:restartNumberingAfterBreak="0">
    <w:nsid w:val="06AC13F2"/>
    <w:multiLevelType w:val="multilevel"/>
    <w:tmpl w:val="E01C1A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07B25647"/>
    <w:multiLevelType w:val="hybridMultilevel"/>
    <w:tmpl w:val="542A3C9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AC142A6"/>
    <w:multiLevelType w:val="multilevel"/>
    <w:tmpl w:val="46E40A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79F5796"/>
    <w:multiLevelType w:val="hybridMultilevel"/>
    <w:tmpl w:val="DA2A337E"/>
    <w:lvl w:ilvl="0" w:tplc="04070001">
      <w:start w:val="1"/>
      <w:numFmt w:val="bullet"/>
      <w:lvlText w:val=""/>
      <w:lvlJc w:val="left"/>
      <w:pPr>
        <w:ind w:left="89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61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33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05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77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49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21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93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650" w:hanging="360"/>
      </w:pPr>
      <w:rPr>
        <w:rFonts w:ascii="Wingdings" w:hAnsi="Wingdings" w:hint="default"/>
      </w:rPr>
    </w:lvl>
  </w:abstractNum>
  <w:abstractNum w:abstractNumId="8" w15:restartNumberingAfterBreak="0">
    <w:nsid w:val="17E02D73"/>
    <w:multiLevelType w:val="multilevel"/>
    <w:tmpl w:val="605AFC0A"/>
    <w:styleLink w:val="ListeNummerierung"/>
    <w:lvl w:ilvl="0">
      <w:start w:val="1"/>
      <w:numFmt w:val="decimal"/>
      <w:pStyle w:val="Nummerierung"/>
      <w:lvlText w:val="%1."/>
      <w:lvlJc w:val="left"/>
      <w:pPr>
        <w:ind w:left="357" w:hanging="357"/>
      </w:pPr>
      <w:rPr>
        <w:rFonts w:hint="default"/>
      </w:rPr>
    </w:lvl>
    <w:lvl w:ilvl="1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2">
      <w:start w:val="1"/>
      <w:numFmt w:val="none"/>
      <w:suff w:val="nothing"/>
      <w:lvlText w:val=""/>
      <w:lvlJc w:val="right"/>
      <w:pPr>
        <w:ind w:left="0" w:firstLine="0"/>
      </w:pPr>
      <w:rPr>
        <w:rFonts w:hint="default"/>
      </w:rPr>
    </w:lvl>
    <w:lvl w:ilvl="3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4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right"/>
      <w:pPr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right"/>
      <w:pPr>
        <w:ind w:left="0" w:firstLine="0"/>
      </w:pPr>
      <w:rPr>
        <w:rFonts w:hint="default"/>
      </w:rPr>
    </w:lvl>
  </w:abstractNum>
  <w:abstractNum w:abstractNumId="9" w15:restartNumberingAfterBreak="0">
    <w:nsid w:val="1B9F66B9"/>
    <w:multiLevelType w:val="multilevel"/>
    <w:tmpl w:val="86584266"/>
    <w:numStyleLink w:val="ListeAufzhlung"/>
  </w:abstractNum>
  <w:abstractNum w:abstractNumId="10" w15:restartNumberingAfterBreak="0">
    <w:nsid w:val="1F76375F"/>
    <w:multiLevelType w:val="multilevel"/>
    <w:tmpl w:val="86584266"/>
    <w:numStyleLink w:val="ListeAufzhlung"/>
  </w:abstractNum>
  <w:abstractNum w:abstractNumId="11" w15:restartNumberingAfterBreak="0">
    <w:nsid w:val="23204D6C"/>
    <w:multiLevelType w:val="multilevel"/>
    <w:tmpl w:val="E7FE97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24F508A7"/>
    <w:multiLevelType w:val="multilevel"/>
    <w:tmpl w:val="331AF9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2543230F"/>
    <w:multiLevelType w:val="multilevel"/>
    <w:tmpl w:val="790A0C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4" w15:restartNumberingAfterBreak="0">
    <w:nsid w:val="2E0D5585"/>
    <w:multiLevelType w:val="multilevel"/>
    <w:tmpl w:val="86584266"/>
    <w:numStyleLink w:val="ListeAufzhlung"/>
  </w:abstractNum>
  <w:abstractNum w:abstractNumId="15" w15:restartNumberingAfterBreak="0">
    <w:nsid w:val="2FB602B0"/>
    <w:multiLevelType w:val="multilevel"/>
    <w:tmpl w:val="86584266"/>
    <w:numStyleLink w:val="ListeAufzhlung"/>
  </w:abstractNum>
  <w:abstractNum w:abstractNumId="16" w15:restartNumberingAfterBreak="0">
    <w:nsid w:val="33335A67"/>
    <w:multiLevelType w:val="multilevel"/>
    <w:tmpl w:val="CADE60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354544F1"/>
    <w:multiLevelType w:val="multilevel"/>
    <w:tmpl w:val="35C644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36FE63C5"/>
    <w:multiLevelType w:val="multilevel"/>
    <w:tmpl w:val="605AFC0A"/>
    <w:numStyleLink w:val="ListeNummerierung"/>
  </w:abstractNum>
  <w:abstractNum w:abstractNumId="19" w15:restartNumberingAfterBreak="0">
    <w:nsid w:val="391A68FF"/>
    <w:multiLevelType w:val="multilevel"/>
    <w:tmpl w:val="881285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3C611B47"/>
    <w:multiLevelType w:val="multilevel"/>
    <w:tmpl w:val="4DF635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3CBF2FAD"/>
    <w:multiLevelType w:val="multilevel"/>
    <w:tmpl w:val="86584266"/>
    <w:numStyleLink w:val="ListeAufzhlung"/>
  </w:abstractNum>
  <w:abstractNum w:abstractNumId="22" w15:restartNumberingAfterBreak="0">
    <w:nsid w:val="4003043D"/>
    <w:multiLevelType w:val="hybridMultilevel"/>
    <w:tmpl w:val="B26A3CE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3292D86"/>
    <w:multiLevelType w:val="hybridMultilevel"/>
    <w:tmpl w:val="C2B4F1F8"/>
    <w:lvl w:ilvl="0" w:tplc="7CA432B6">
      <w:numFmt w:val="bullet"/>
      <w:lvlText w:val=""/>
      <w:lvlJc w:val="left"/>
      <w:pPr>
        <w:ind w:left="720" w:hanging="360"/>
      </w:pPr>
      <w:rPr>
        <w:rFonts w:ascii="Wingdings" w:eastAsiaTheme="minorHAnsi" w:hAnsi="Wingdings" w:cstheme="minorBid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38F0A73"/>
    <w:multiLevelType w:val="multilevel"/>
    <w:tmpl w:val="33440A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46794126"/>
    <w:multiLevelType w:val="hybridMultilevel"/>
    <w:tmpl w:val="22EAC21E"/>
    <w:lvl w:ilvl="0" w:tplc="CDAE3FF6">
      <w:numFmt w:val="bullet"/>
      <w:lvlText w:val=""/>
      <w:lvlJc w:val="left"/>
      <w:pPr>
        <w:ind w:left="720" w:hanging="360"/>
      </w:pPr>
      <w:rPr>
        <w:rFonts w:ascii="Wingdings" w:eastAsiaTheme="minorHAnsi" w:hAnsi="Wingdings" w:cstheme="minorBid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71669A9"/>
    <w:multiLevelType w:val="multilevel"/>
    <w:tmpl w:val="9B688F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4AE573FF"/>
    <w:multiLevelType w:val="hybridMultilevel"/>
    <w:tmpl w:val="BB704EA0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CF9415D"/>
    <w:multiLevelType w:val="multilevel"/>
    <w:tmpl w:val="9462E1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4E6656F8"/>
    <w:multiLevelType w:val="multilevel"/>
    <w:tmpl w:val="3F5C34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51673588"/>
    <w:multiLevelType w:val="multilevel"/>
    <w:tmpl w:val="605AFC0A"/>
    <w:numStyleLink w:val="ListeNummerierung"/>
  </w:abstractNum>
  <w:abstractNum w:abstractNumId="31" w15:restartNumberingAfterBreak="0">
    <w:nsid w:val="53407A21"/>
    <w:multiLevelType w:val="multilevel"/>
    <w:tmpl w:val="605AFC0A"/>
    <w:numStyleLink w:val="ListeNummerierung"/>
  </w:abstractNum>
  <w:abstractNum w:abstractNumId="32" w15:restartNumberingAfterBreak="0">
    <w:nsid w:val="579E17C5"/>
    <w:multiLevelType w:val="multilevel"/>
    <w:tmpl w:val="86584266"/>
    <w:styleLink w:val="ListeAufzhlung"/>
    <w:lvl w:ilvl="0">
      <w:start w:val="1"/>
      <w:numFmt w:val="bullet"/>
      <w:pStyle w:val="Aufzhlung"/>
      <w:lvlText w:val="•"/>
      <w:lvlJc w:val="left"/>
      <w:pPr>
        <w:ind w:left="170" w:hanging="170"/>
      </w:pPr>
      <w:rPr>
        <w:rFonts w:ascii="Ubuntu" w:hAnsi="Ubuntu" w:hint="default"/>
        <w:color w:val="BE0D3E" w:themeColor="accent1"/>
        <w:sz w:val="24"/>
      </w:rPr>
    </w:lvl>
    <w:lvl w:ilvl="1">
      <w:start w:val="1"/>
      <w:numFmt w:val="bullet"/>
      <w:lvlText w:val="•"/>
      <w:lvlJc w:val="left"/>
      <w:pPr>
        <w:ind w:left="340" w:hanging="170"/>
      </w:pPr>
      <w:rPr>
        <w:rFonts w:ascii="Ubuntu" w:hAnsi="Ubuntu" w:hint="default"/>
        <w:color w:val="004767" w:themeColor="accent2"/>
        <w:sz w:val="24"/>
      </w:rPr>
    </w:lvl>
    <w:lvl w:ilvl="2">
      <w:start w:val="1"/>
      <w:numFmt w:val="bullet"/>
      <w:lvlText w:val="•"/>
      <w:lvlJc w:val="left"/>
      <w:pPr>
        <w:ind w:left="510" w:hanging="170"/>
      </w:pPr>
      <w:rPr>
        <w:rFonts w:ascii="Ubuntu" w:hAnsi="Ubuntu" w:hint="default"/>
        <w:color w:val="646D74" w:themeColor="accent6"/>
        <w:sz w:val="24"/>
      </w:rPr>
    </w:lvl>
    <w:lvl w:ilvl="3">
      <w:start w:val="1"/>
      <w:numFmt w:val="bullet"/>
      <w:lvlText w:val="•"/>
      <w:lvlJc w:val="left"/>
      <w:pPr>
        <w:ind w:left="680" w:hanging="170"/>
      </w:pPr>
      <w:rPr>
        <w:rFonts w:ascii="Ubuntu" w:hAnsi="Ubuntu" w:hint="default"/>
        <w:color w:val="A8AAB3"/>
        <w:sz w:val="24"/>
      </w:rPr>
    </w:lvl>
    <w:lvl w:ilvl="4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</w:abstractNum>
  <w:abstractNum w:abstractNumId="33" w15:restartNumberingAfterBreak="0">
    <w:nsid w:val="598E5F0F"/>
    <w:multiLevelType w:val="multilevel"/>
    <w:tmpl w:val="F63015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72060EEC"/>
    <w:multiLevelType w:val="hybridMultilevel"/>
    <w:tmpl w:val="885E17F6"/>
    <w:lvl w:ilvl="0" w:tplc="47AE3F60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2671C2B"/>
    <w:multiLevelType w:val="multilevel"/>
    <w:tmpl w:val="A4AE2D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6" w15:restartNumberingAfterBreak="0">
    <w:nsid w:val="72ED2F4D"/>
    <w:multiLevelType w:val="multilevel"/>
    <w:tmpl w:val="9C588A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 w15:restartNumberingAfterBreak="0">
    <w:nsid w:val="78400F88"/>
    <w:multiLevelType w:val="multilevel"/>
    <w:tmpl w:val="007AA81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349911803">
    <w:abstractNumId w:val="27"/>
  </w:num>
  <w:num w:numId="2" w16cid:durableId="393161746">
    <w:abstractNumId w:val="34"/>
  </w:num>
  <w:num w:numId="3" w16cid:durableId="1951929198">
    <w:abstractNumId w:val="14"/>
  </w:num>
  <w:num w:numId="4" w16cid:durableId="1924103126">
    <w:abstractNumId w:val="32"/>
  </w:num>
  <w:num w:numId="5" w16cid:durableId="1375155722">
    <w:abstractNumId w:val="9"/>
  </w:num>
  <w:num w:numId="6" w16cid:durableId="949166675">
    <w:abstractNumId w:val="21"/>
  </w:num>
  <w:num w:numId="7" w16cid:durableId="406197208">
    <w:abstractNumId w:val="8"/>
  </w:num>
  <w:num w:numId="8" w16cid:durableId="2045670138">
    <w:abstractNumId w:val="18"/>
  </w:num>
  <w:num w:numId="9" w16cid:durableId="931623366">
    <w:abstractNumId w:val="30"/>
  </w:num>
  <w:num w:numId="10" w16cid:durableId="748038081">
    <w:abstractNumId w:val="31"/>
  </w:num>
  <w:num w:numId="11" w16cid:durableId="986054890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154953304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667703735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2107966893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2064476830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618033505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785036179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1848518107">
    <w:abstractNumId w:val="15"/>
  </w:num>
  <w:num w:numId="19" w16cid:durableId="1331062834">
    <w:abstractNumId w:val="3"/>
  </w:num>
  <w:num w:numId="20" w16cid:durableId="834566313">
    <w:abstractNumId w:val="10"/>
  </w:num>
  <w:num w:numId="21" w16cid:durableId="2022777210">
    <w:abstractNumId w:val="22"/>
  </w:num>
  <w:num w:numId="22" w16cid:durableId="104663559">
    <w:abstractNumId w:val="7"/>
  </w:num>
  <w:num w:numId="23" w16cid:durableId="2000620989">
    <w:abstractNumId w:val="19"/>
  </w:num>
  <w:num w:numId="24" w16cid:durableId="1673023498">
    <w:abstractNumId w:val="37"/>
  </w:num>
  <w:num w:numId="25" w16cid:durableId="872308430">
    <w:abstractNumId w:val="1"/>
  </w:num>
  <w:num w:numId="26" w16cid:durableId="322663785">
    <w:abstractNumId w:val="29"/>
  </w:num>
  <w:num w:numId="27" w16cid:durableId="1149253582">
    <w:abstractNumId w:val="2"/>
  </w:num>
  <w:num w:numId="28" w16cid:durableId="2074503493">
    <w:abstractNumId w:val="20"/>
  </w:num>
  <w:num w:numId="29" w16cid:durableId="1888369496">
    <w:abstractNumId w:val="4"/>
  </w:num>
  <w:num w:numId="30" w16cid:durableId="664211438">
    <w:abstractNumId w:val="11"/>
  </w:num>
  <w:num w:numId="31" w16cid:durableId="80496349">
    <w:abstractNumId w:val="35"/>
  </w:num>
  <w:num w:numId="32" w16cid:durableId="528301104">
    <w:abstractNumId w:val="6"/>
  </w:num>
  <w:num w:numId="33" w16cid:durableId="1621034827">
    <w:abstractNumId w:val="16"/>
  </w:num>
  <w:num w:numId="34" w16cid:durableId="541014163">
    <w:abstractNumId w:val="36"/>
  </w:num>
  <w:num w:numId="35" w16cid:durableId="139999212">
    <w:abstractNumId w:val="5"/>
  </w:num>
  <w:num w:numId="36" w16cid:durableId="531379231">
    <w:abstractNumId w:val="13"/>
  </w:num>
  <w:num w:numId="37" w16cid:durableId="2052458808">
    <w:abstractNumId w:val="28"/>
  </w:num>
  <w:num w:numId="38" w16cid:durableId="1189684825">
    <w:abstractNumId w:val="12"/>
  </w:num>
  <w:num w:numId="39" w16cid:durableId="1449394840">
    <w:abstractNumId w:val="17"/>
  </w:num>
  <w:num w:numId="40" w16cid:durableId="1031220948">
    <w:abstractNumId w:val="33"/>
  </w:num>
  <w:num w:numId="41" w16cid:durableId="1001856810">
    <w:abstractNumId w:val="0"/>
  </w:num>
  <w:num w:numId="42" w16cid:durableId="1458064552">
    <w:abstractNumId w:val="24"/>
  </w:num>
  <w:num w:numId="43" w16cid:durableId="756248093">
    <w:abstractNumId w:val="26"/>
  </w:num>
  <w:num w:numId="44" w16cid:durableId="572814966">
    <w:abstractNumId w:val="25"/>
  </w:num>
  <w:num w:numId="45" w16cid:durableId="561985590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stylePaneFormatFilter w:val="5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0" w:visibleStyles="1" w:alternateStyleNames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87ACE"/>
    <w:rsid w:val="00011050"/>
    <w:rsid w:val="00022A0E"/>
    <w:rsid w:val="00043B80"/>
    <w:rsid w:val="00061C9E"/>
    <w:rsid w:val="00065ECD"/>
    <w:rsid w:val="00076B9D"/>
    <w:rsid w:val="000A760C"/>
    <w:rsid w:val="000B1B6E"/>
    <w:rsid w:val="000B3B9A"/>
    <w:rsid w:val="000C08D8"/>
    <w:rsid w:val="000C22DC"/>
    <w:rsid w:val="000C25C0"/>
    <w:rsid w:val="000C56C0"/>
    <w:rsid w:val="000C6B85"/>
    <w:rsid w:val="000D2ADE"/>
    <w:rsid w:val="000D4A7B"/>
    <w:rsid w:val="000E38CD"/>
    <w:rsid w:val="000F3F8C"/>
    <w:rsid w:val="000F784E"/>
    <w:rsid w:val="001027B6"/>
    <w:rsid w:val="00103F34"/>
    <w:rsid w:val="00114532"/>
    <w:rsid w:val="001146CA"/>
    <w:rsid w:val="00117C63"/>
    <w:rsid w:val="0013128F"/>
    <w:rsid w:val="0013290D"/>
    <w:rsid w:val="00142A6E"/>
    <w:rsid w:val="00146D1D"/>
    <w:rsid w:val="00151A9D"/>
    <w:rsid w:val="001743B3"/>
    <w:rsid w:val="00187E17"/>
    <w:rsid w:val="001905C8"/>
    <w:rsid w:val="00193E7E"/>
    <w:rsid w:val="001A5548"/>
    <w:rsid w:val="001B0EAC"/>
    <w:rsid w:val="001B4DE9"/>
    <w:rsid w:val="001B5CDD"/>
    <w:rsid w:val="001C2B36"/>
    <w:rsid w:val="001D16F9"/>
    <w:rsid w:val="001D6004"/>
    <w:rsid w:val="001E168D"/>
    <w:rsid w:val="001E37E8"/>
    <w:rsid w:val="002057E1"/>
    <w:rsid w:val="00207528"/>
    <w:rsid w:val="002138EE"/>
    <w:rsid w:val="0021390A"/>
    <w:rsid w:val="00213DE1"/>
    <w:rsid w:val="00215A99"/>
    <w:rsid w:val="0023753A"/>
    <w:rsid w:val="00246D0C"/>
    <w:rsid w:val="00255041"/>
    <w:rsid w:val="00256C71"/>
    <w:rsid w:val="002705F1"/>
    <w:rsid w:val="00275349"/>
    <w:rsid w:val="00280931"/>
    <w:rsid w:val="00280FBE"/>
    <w:rsid w:val="002850F6"/>
    <w:rsid w:val="00290A7B"/>
    <w:rsid w:val="002A2463"/>
    <w:rsid w:val="002C06E2"/>
    <w:rsid w:val="002C4063"/>
    <w:rsid w:val="002D2681"/>
    <w:rsid w:val="002D7280"/>
    <w:rsid w:val="002D7602"/>
    <w:rsid w:val="002E1546"/>
    <w:rsid w:val="002E2B3B"/>
    <w:rsid w:val="002E3A97"/>
    <w:rsid w:val="002E3F6C"/>
    <w:rsid w:val="00302D18"/>
    <w:rsid w:val="00313A61"/>
    <w:rsid w:val="003218FE"/>
    <w:rsid w:val="0032763F"/>
    <w:rsid w:val="00337051"/>
    <w:rsid w:val="00344971"/>
    <w:rsid w:val="00355D26"/>
    <w:rsid w:val="00367C5E"/>
    <w:rsid w:val="0037212C"/>
    <w:rsid w:val="0038637B"/>
    <w:rsid w:val="003929B5"/>
    <w:rsid w:val="00395E63"/>
    <w:rsid w:val="003C3D23"/>
    <w:rsid w:val="003C49DF"/>
    <w:rsid w:val="003C753D"/>
    <w:rsid w:val="003E0966"/>
    <w:rsid w:val="003E4922"/>
    <w:rsid w:val="003E5FA0"/>
    <w:rsid w:val="003F1A7B"/>
    <w:rsid w:val="003F2E91"/>
    <w:rsid w:val="003F52D6"/>
    <w:rsid w:val="004011E4"/>
    <w:rsid w:val="00403A42"/>
    <w:rsid w:val="00406FE9"/>
    <w:rsid w:val="0041259B"/>
    <w:rsid w:val="00423845"/>
    <w:rsid w:val="004339B3"/>
    <w:rsid w:val="00440399"/>
    <w:rsid w:val="0045727F"/>
    <w:rsid w:val="004613B0"/>
    <w:rsid w:val="00463A11"/>
    <w:rsid w:val="00464C34"/>
    <w:rsid w:val="0046789C"/>
    <w:rsid w:val="004708B1"/>
    <w:rsid w:val="00471DF8"/>
    <w:rsid w:val="0047334F"/>
    <w:rsid w:val="00483BB5"/>
    <w:rsid w:val="00484C19"/>
    <w:rsid w:val="00487655"/>
    <w:rsid w:val="004A6181"/>
    <w:rsid w:val="004B7CF6"/>
    <w:rsid w:val="004F781A"/>
    <w:rsid w:val="0050494D"/>
    <w:rsid w:val="00510F5B"/>
    <w:rsid w:val="0051550B"/>
    <w:rsid w:val="00534B2E"/>
    <w:rsid w:val="005418F8"/>
    <w:rsid w:val="00545488"/>
    <w:rsid w:val="005579D5"/>
    <w:rsid w:val="00577223"/>
    <w:rsid w:val="00592C15"/>
    <w:rsid w:val="00596DDB"/>
    <w:rsid w:val="005A38DE"/>
    <w:rsid w:val="005B13C0"/>
    <w:rsid w:val="005D1A90"/>
    <w:rsid w:val="005D7B25"/>
    <w:rsid w:val="005E40CA"/>
    <w:rsid w:val="005E4B78"/>
    <w:rsid w:val="00603407"/>
    <w:rsid w:val="00603547"/>
    <w:rsid w:val="00607025"/>
    <w:rsid w:val="00607D70"/>
    <w:rsid w:val="00610B90"/>
    <w:rsid w:val="00610E8E"/>
    <w:rsid w:val="006547CC"/>
    <w:rsid w:val="006631A1"/>
    <w:rsid w:val="00663601"/>
    <w:rsid w:val="00684679"/>
    <w:rsid w:val="00685EEE"/>
    <w:rsid w:val="006949AB"/>
    <w:rsid w:val="006A747A"/>
    <w:rsid w:val="006C0AC4"/>
    <w:rsid w:val="006C442B"/>
    <w:rsid w:val="006D24AE"/>
    <w:rsid w:val="006E72B9"/>
    <w:rsid w:val="00703C82"/>
    <w:rsid w:val="00711329"/>
    <w:rsid w:val="00712CFB"/>
    <w:rsid w:val="00721205"/>
    <w:rsid w:val="00726B41"/>
    <w:rsid w:val="00733631"/>
    <w:rsid w:val="00741106"/>
    <w:rsid w:val="007531BB"/>
    <w:rsid w:val="00753805"/>
    <w:rsid w:val="00755E9A"/>
    <w:rsid w:val="007616B7"/>
    <w:rsid w:val="00767E79"/>
    <w:rsid w:val="00786CF8"/>
    <w:rsid w:val="00794531"/>
    <w:rsid w:val="007A0E22"/>
    <w:rsid w:val="007A6BBA"/>
    <w:rsid w:val="007B5D0C"/>
    <w:rsid w:val="007B66DD"/>
    <w:rsid w:val="007C4DC9"/>
    <w:rsid w:val="007C4F45"/>
    <w:rsid w:val="007C6F18"/>
    <w:rsid w:val="007D3C37"/>
    <w:rsid w:val="007D474C"/>
    <w:rsid w:val="007D55AA"/>
    <w:rsid w:val="007E4E74"/>
    <w:rsid w:val="007F38C4"/>
    <w:rsid w:val="007F464D"/>
    <w:rsid w:val="00802FCD"/>
    <w:rsid w:val="0080364F"/>
    <w:rsid w:val="00804ADF"/>
    <w:rsid w:val="00806B68"/>
    <w:rsid w:val="00822EE6"/>
    <w:rsid w:val="00833283"/>
    <w:rsid w:val="0083585A"/>
    <w:rsid w:val="00853460"/>
    <w:rsid w:val="00854A3D"/>
    <w:rsid w:val="00861073"/>
    <w:rsid w:val="0086582D"/>
    <w:rsid w:val="00873257"/>
    <w:rsid w:val="0088167E"/>
    <w:rsid w:val="00891A7E"/>
    <w:rsid w:val="00893D0E"/>
    <w:rsid w:val="008C5072"/>
    <w:rsid w:val="008D37DA"/>
    <w:rsid w:val="008D7851"/>
    <w:rsid w:val="008E0537"/>
    <w:rsid w:val="008E428D"/>
    <w:rsid w:val="008E5C8F"/>
    <w:rsid w:val="009118B6"/>
    <w:rsid w:val="00913C4D"/>
    <w:rsid w:val="0091488C"/>
    <w:rsid w:val="00917007"/>
    <w:rsid w:val="009301F7"/>
    <w:rsid w:val="0094095F"/>
    <w:rsid w:val="009422D2"/>
    <w:rsid w:val="00957471"/>
    <w:rsid w:val="009579C0"/>
    <w:rsid w:val="00960171"/>
    <w:rsid w:val="00960B22"/>
    <w:rsid w:val="009616D3"/>
    <w:rsid w:val="00970F00"/>
    <w:rsid w:val="00972124"/>
    <w:rsid w:val="0097420C"/>
    <w:rsid w:val="00992073"/>
    <w:rsid w:val="009A1A53"/>
    <w:rsid w:val="009A4B28"/>
    <w:rsid w:val="009A7F09"/>
    <w:rsid w:val="009B63ED"/>
    <w:rsid w:val="009C2323"/>
    <w:rsid w:val="009C2E1D"/>
    <w:rsid w:val="009D27DA"/>
    <w:rsid w:val="009D5FE0"/>
    <w:rsid w:val="009E45C5"/>
    <w:rsid w:val="009E61C5"/>
    <w:rsid w:val="009F006B"/>
    <w:rsid w:val="009F32F3"/>
    <w:rsid w:val="00A02842"/>
    <w:rsid w:val="00A12E00"/>
    <w:rsid w:val="00A1353E"/>
    <w:rsid w:val="00A15D50"/>
    <w:rsid w:val="00A20FDE"/>
    <w:rsid w:val="00A40800"/>
    <w:rsid w:val="00A575A9"/>
    <w:rsid w:val="00A77313"/>
    <w:rsid w:val="00A92FE8"/>
    <w:rsid w:val="00A94E31"/>
    <w:rsid w:val="00AA16B9"/>
    <w:rsid w:val="00AA3E5B"/>
    <w:rsid w:val="00AA5CAE"/>
    <w:rsid w:val="00AB30B5"/>
    <w:rsid w:val="00AB5F41"/>
    <w:rsid w:val="00AD24FF"/>
    <w:rsid w:val="00AE2096"/>
    <w:rsid w:val="00AE24F6"/>
    <w:rsid w:val="00AE44E8"/>
    <w:rsid w:val="00AE469C"/>
    <w:rsid w:val="00AF10CE"/>
    <w:rsid w:val="00B12410"/>
    <w:rsid w:val="00B219EF"/>
    <w:rsid w:val="00B2644A"/>
    <w:rsid w:val="00B60B78"/>
    <w:rsid w:val="00B71D67"/>
    <w:rsid w:val="00B72A52"/>
    <w:rsid w:val="00B7482A"/>
    <w:rsid w:val="00B80541"/>
    <w:rsid w:val="00B83CD5"/>
    <w:rsid w:val="00BA2BC0"/>
    <w:rsid w:val="00BA7616"/>
    <w:rsid w:val="00BB58F6"/>
    <w:rsid w:val="00BB68CF"/>
    <w:rsid w:val="00BB7F91"/>
    <w:rsid w:val="00BC3541"/>
    <w:rsid w:val="00BC51E7"/>
    <w:rsid w:val="00BF3FBC"/>
    <w:rsid w:val="00C01CF4"/>
    <w:rsid w:val="00C10601"/>
    <w:rsid w:val="00C10F16"/>
    <w:rsid w:val="00C16C66"/>
    <w:rsid w:val="00C55609"/>
    <w:rsid w:val="00C55E95"/>
    <w:rsid w:val="00C73899"/>
    <w:rsid w:val="00CB600F"/>
    <w:rsid w:val="00CC30CF"/>
    <w:rsid w:val="00CC316D"/>
    <w:rsid w:val="00CC4570"/>
    <w:rsid w:val="00CE1804"/>
    <w:rsid w:val="00CE4E64"/>
    <w:rsid w:val="00CE53B0"/>
    <w:rsid w:val="00D054B8"/>
    <w:rsid w:val="00D321D4"/>
    <w:rsid w:val="00D330E7"/>
    <w:rsid w:val="00D36261"/>
    <w:rsid w:val="00D631E5"/>
    <w:rsid w:val="00D779A4"/>
    <w:rsid w:val="00D85DD2"/>
    <w:rsid w:val="00D87ACE"/>
    <w:rsid w:val="00D9550C"/>
    <w:rsid w:val="00DA3BAC"/>
    <w:rsid w:val="00DB6109"/>
    <w:rsid w:val="00DB7F72"/>
    <w:rsid w:val="00DC04BB"/>
    <w:rsid w:val="00DE49E0"/>
    <w:rsid w:val="00DE538C"/>
    <w:rsid w:val="00DE7CA2"/>
    <w:rsid w:val="00DF17C4"/>
    <w:rsid w:val="00E06FC3"/>
    <w:rsid w:val="00E13C1E"/>
    <w:rsid w:val="00E16531"/>
    <w:rsid w:val="00E37E99"/>
    <w:rsid w:val="00E40937"/>
    <w:rsid w:val="00E410E9"/>
    <w:rsid w:val="00E719D5"/>
    <w:rsid w:val="00E728AC"/>
    <w:rsid w:val="00E74422"/>
    <w:rsid w:val="00E80F0F"/>
    <w:rsid w:val="00EA335F"/>
    <w:rsid w:val="00EC5ED7"/>
    <w:rsid w:val="00ED0D54"/>
    <w:rsid w:val="00ED4933"/>
    <w:rsid w:val="00ED6A60"/>
    <w:rsid w:val="00ED7C03"/>
    <w:rsid w:val="00EE55F7"/>
    <w:rsid w:val="00EF16D3"/>
    <w:rsid w:val="00EF4648"/>
    <w:rsid w:val="00F030E7"/>
    <w:rsid w:val="00F03CD9"/>
    <w:rsid w:val="00F049C4"/>
    <w:rsid w:val="00F06778"/>
    <w:rsid w:val="00F202BC"/>
    <w:rsid w:val="00F25872"/>
    <w:rsid w:val="00F26109"/>
    <w:rsid w:val="00F27F97"/>
    <w:rsid w:val="00F305E8"/>
    <w:rsid w:val="00F33566"/>
    <w:rsid w:val="00F37B6B"/>
    <w:rsid w:val="00F45D73"/>
    <w:rsid w:val="00F51D71"/>
    <w:rsid w:val="00F54E70"/>
    <w:rsid w:val="00F63660"/>
    <w:rsid w:val="00F63B59"/>
    <w:rsid w:val="00F64055"/>
    <w:rsid w:val="00FA50B4"/>
    <w:rsid w:val="00FD7906"/>
    <w:rsid w:val="00FE23DF"/>
    <w:rsid w:val="00FE5DBB"/>
    <w:rsid w:val="00FF61E0"/>
    <w:rsid w:val="00FF697F"/>
    <w:rsid w:val="00FF75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84EBB5F"/>
  <w15:chartTrackingRefBased/>
  <w15:docId w15:val="{A7304128-D69D-43B5-B3A6-F1CA1BD951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qFormat="1"/>
    <w:lsdException w:name="heading 5" w:semiHidden="1" w:uiPriority="9" w:qFormat="1"/>
    <w:lsdException w:name="heading 6" w:semiHidden="1" w:uiPriority="9" w:qFormat="1"/>
    <w:lsdException w:name="heading 7" w:semiHidden="1" w:uiPriority="9" w:qFormat="1"/>
    <w:lsdException w:name="heading 8" w:semiHidden="1" w:uiPriority="9" w:qFormat="1"/>
    <w:lsdException w:name="heading 9" w:semiHidden="1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/>
    <w:lsdException w:name="toc 5" w:semiHidden="1" w:uiPriority="39"/>
    <w:lsdException w:name="toc 6" w:semiHidden="1" w:uiPriority="39"/>
    <w:lsdException w:name="toc 7" w:semiHidden="1" w:uiPriority="39"/>
    <w:lsdException w:name="toc 8" w:semiHidden="1" w:uiPriority="39"/>
    <w:lsdException w:name="toc 9" w:semiHidden="1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semiHidden="1" w:uiPriority="22" w:qFormat="1"/>
    <w:lsdException w:name="Emphasis" w:semiHidden="1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semiHidden="1" w:uiPriority="29" w:qFormat="1"/>
    <w:lsdException w:name="Intense Quote" w:semiHidden="1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qFormat="1"/>
    <w:lsdException w:name="Intense Emphasis" w:semiHidden="1" w:uiPriority="21" w:qFormat="1"/>
    <w:lsdException w:name="Subtle Reference" w:semiHidden="1" w:uiPriority="31" w:qFormat="1"/>
    <w:lsdException w:name="Intense Reference" w:semiHidden="1" w:uiPriority="32" w:qFormat="1"/>
    <w:lsdException w:name="Book Title" w:semiHidden="1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E13C1E"/>
    <w:pPr>
      <w:spacing w:after="0" w:line="260" w:lineRule="atLeast"/>
    </w:pPr>
    <w:rPr>
      <w:kern w:val="4"/>
      <w:sz w:val="20"/>
    </w:rPr>
  </w:style>
  <w:style w:type="paragraph" w:styleId="berschrift1">
    <w:name w:val="heading 1"/>
    <w:basedOn w:val="Standard"/>
    <w:next w:val="Standard"/>
    <w:link w:val="berschrift1Zchn"/>
    <w:qFormat/>
    <w:rsid w:val="009D5FE0"/>
    <w:pPr>
      <w:keepNext/>
      <w:spacing w:before="260" w:after="130"/>
      <w:outlineLvl w:val="0"/>
    </w:pPr>
    <w:rPr>
      <w:rFonts w:eastAsia="Times New Roman" w:cs="Arial"/>
      <w:b/>
      <w:bCs/>
      <w:color w:val="BE0D3E" w:themeColor="accent1"/>
      <w:kern w:val="32"/>
      <w:sz w:val="24"/>
      <w:szCs w:val="32"/>
    </w:rPr>
  </w:style>
  <w:style w:type="paragraph" w:styleId="berschrift2">
    <w:name w:val="heading 2"/>
    <w:basedOn w:val="Standard"/>
    <w:next w:val="Standard"/>
    <w:link w:val="berschrift2Zchn"/>
    <w:qFormat/>
    <w:rsid w:val="009D5FE0"/>
    <w:pPr>
      <w:keepNext/>
      <w:spacing w:before="260" w:after="130"/>
      <w:outlineLvl w:val="1"/>
    </w:pPr>
    <w:rPr>
      <w:rFonts w:eastAsia="Times New Roman" w:cs="Arial"/>
      <w:b/>
      <w:bCs/>
      <w:iCs/>
      <w:color w:val="BE0D3E" w:themeColor="accent1"/>
      <w:szCs w:val="28"/>
    </w:rPr>
  </w:style>
  <w:style w:type="paragraph" w:styleId="berschrift3">
    <w:name w:val="heading 3"/>
    <w:basedOn w:val="Standard"/>
    <w:next w:val="Standard"/>
    <w:link w:val="berschrift3Zchn"/>
    <w:qFormat/>
    <w:rsid w:val="009D5FE0"/>
    <w:pPr>
      <w:keepNext/>
      <w:spacing w:before="260"/>
      <w:outlineLvl w:val="2"/>
    </w:pPr>
    <w:rPr>
      <w:rFonts w:eastAsia="Times New Roman" w:cs="Arial"/>
      <w:b/>
      <w:bCs/>
      <w:szCs w:val="26"/>
    </w:rPr>
  </w:style>
  <w:style w:type="paragraph" w:styleId="berschrift4">
    <w:name w:val="heading 4"/>
    <w:basedOn w:val="Standard"/>
    <w:next w:val="Standard"/>
    <w:link w:val="berschrift4Zchn"/>
    <w:uiPriority w:val="9"/>
    <w:semiHidden/>
    <w:qFormat/>
    <w:rsid w:val="009A7F09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8E092E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qFormat/>
    <w:rsid w:val="0091488C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8E092E" w:themeColor="accent1" w:themeShade="BF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Bildformat">
    <w:name w:val="Bildformat"/>
    <w:basedOn w:val="Standard"/>
    <w:next w:val="Bildunterschrift"/>
    <w:uiPriority w:val="11"/>
    <w:rsid w:val="00076B9D"/>
    <w:pPr>
      <w:spacing w:after="65"/>
    </w:pPr>
    <w:rPr>
      <w:rFonts w:eastAsia="Times New Roman"/>
    </w:rPr>
  </w:style>
  <w:style w:type="character" w:customStyle="1" w:styleId="berschrift1Zchn">
    <w:name w:val="Überschrift 1 Zchn"/>
    <w:basedOn w:val="Absatz-Standardschriftart"/>
    <w:link w:val="berschrift1"/>
    <w:rsid w:val="009D5FE0"/>
    <w:rPr>
      <w:rFonts w:eastAsia="Times New Roman" w:cs="Arial"/>
      <w:b/>
      <w:bCs/>
      <w:color w:val="BE0D3E" w:themeColor="accent1"/>
      <w:kern w:val="32"/>
      <w:sz w:val="24"/>
      <w:szCs w:val="32"/>
    </w:rPr>
  </w:style>
  <w:style w:type="character" w:customStyle="1" w:styleId="berschrift2Zchn">
    <w:name w:val="Überschrift 2 Zchn"/>
    <w:basedOn w:val="Absatz-Standardschriftart"/>
    <w:link w:val="berschrift2"/>
    <w:rsid w:val="009D5FE0"/>
    <w:rPr>
      <w:rFonts w:eastAsia="Times New Roman" w:cs="Arial"/>
      <w:b/>
      <w:bCs/>
      <w:iCs/>
      <w:color w:val="BE0D3E" w:themeColor="accent1"/>
      <w:kern w:val="4"/>
      <w:sz w:val="20"/>
      <w:szCs w:val="28"/>
    </w:rPr>
  </w:style>
  <w:style w:type="character" w:customStyle="1" w:styleId="berschrift3Zchn">
    <w:name w:val="Überschrift 3 Zchn"/>
    <w:basedOn w:val="Absatz-Standardschriftart"/>
    <w:link w:val="berschrift3"/>
    <w:rsid w:val="009D5FE0"/>
    <w:rPr>
      <w:rFonts w:eastAsia="Times New Roman" w:cs="Arial"/>
      <w:b/>
      <w:bCs/>
      <w:kern w:val="4"/>
      <w:sz w:val="20"/>
      <w:szCs w:val="26"/>
    </w:rPr>
  </w:style>
  <w:style w:type="paragraph" w:styleId="Kopfzeile">
    <w:name w:val="header"/>
    <w:basedOn w:val="Standard"/>
    <w:link w:val="KopfzeileZchn"/>
    <w:semiHidden/>
    <w:rsid w:val="00076B9D"/>
    <w:pPr>
      <w:tabs>
        <w:tab w:val="center" w:pos="4536"/>
        <w:tab w:val="right" w:pos="9072"/>
      </w:tabs>
    </w:pPr>
    <w:rPr>
      <w:rFonts w:eastAsia="Times New Roman"/>
    </w:rPr>
  </w:style>
  <w:style w:type="character" w:customStyle="1" w:styleId="KopfzeileZchn">
    <w:name w:val="Kopfzeile Zchn"/>
    <w:basedOn w:val="Absatz-Standardschriftart"/>
    <w:link w:val="Kopfzeile"/>
    <w:semiHidden/>
    <w:rsid w:val="00076B9D"/>
    <w:rPr>
      <w:rFonts w:eastAsia="Times New Roman" w:cs="Symbol"/>
      <w:sz w:val="20"/>
      <w:szCs w:val="20"/>
      <w:lang w:eastAsia="de-DE"/>
    </w:rPr>
  </w:style>
  <w:style w:type="paragraph" w:styleId="Fuzeile">
    <w:name w:val="footer"/>
    <w:basedOn w:val="Standard"/>
    <w:link w:val="FuzeileZchn"/>
    <w:uiPriority w:val="17"/>
    <w:rsid w:val="00F06778"/>
    <w:pPr>
      <w:tabs>
        <w:tab w:val="center" w:pos="4536"/>
        <w:tab w:val="right" w:pos="9072"/>
      </w:tabs>
      <w:spacing w:line="260" w:lineRule="exact"/>
    </w:pPr>
    <w:rPr>
      <w:rFonts w:eastAsia="Times New Roman"/>
      <w:sz w:val="16"/>
      <w:lang w:eastAsia="de-DE"/>
    </w:rPr>
  </w:style>
  <w:style w:type="character" w:customStyle="1" w:styleId="FuzeileZchn">
    <w:name w:val="Fußzeile Zchn"/>
    <w:basedOn w:val="Absatz-Standardschriftart"/>
    <w:link w:val="Fuzeile"/>
    <w:uiPriority w:val="17"/>
    <w:rsid w:val="00802FCD"/>
    <w:rPr>
      <w:rFonts w:eastAsia="Times New Roman"/>
      <w:kern w:val="4"/>
      <w:sz w:val="16"/>
      <w:lang w:eastAsia="de-DE"/>
    </w:rPr>
  </w:style>
  <w:style w:type="paragraph" w:styleId="Sprechblasentext">
    <w:name w:val="Balloon Text"/>
    <w:basedOn w:val="Standard"/>
    <w:link w:val="SprechblasentextZchn"/>
    <w:uiPriority w:val="99"/>
    <w:semiHidden/>
    <w:rsid w:val="00076B9D"/>
    <w:rPr>
      <w:rFonts w:ascii="Ubuntu" w:eastAsia="Times New Roman" w:hAnsi="Ubuntu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076B9D"/>
    <w:rPr>
      <w:rFonts w:ascii="Ubuntu" w:eastAsia="Times New Roman" w:hAnsi="Ubuntu" w:cs="Symbol"/>
      <w:sz w:val="18"/>
      <w:szCs w:val="18"/>
      <w:lang w:eastAsia="de-DE"/>
    </w:rPr>
  </w:style>
  <w:style w:type="character" w:styleId="Platzhaltertext">
    <w:name w:val="Placeholder Text"/>
    <w:basedOn w:val="Absatz-Standardschriftart"/>
    <w:uiPriority w:val="99"/>
    <w:semiHidden/>
    <w:rsid w:val="00076B9D"/>
    <w:rPr>
      <w:color w:val="808080"/>
    </w:rPr>
  </w:style>
  <w:style w:type="paragraph" w:styleId="Funotentext">
    <w:name w:val="footnote text"/>
    <w:basedOn w:val="Standard"/>
    <w:link w:val="FunotentextZchn"/>
    <w:uiPriority w:val="15"/>
    <w:rsid w:val="004613B0"/>
    <w:pPr>
      <w:spacing w:after="50" w:line="200" w:lineRule="atLeast"/>
    </w:pPr>
    <w:rPr>
      <w:sz w:val="16"/>
    </w:rPr>
  </w:style>
  <w:style w:type="character" w:customStyle="1" w:styleId="FunotentextZchn">
    <w:name w:val="Fußnotentext Zchn"/>
    <w:basedOn w:val="Absatz-Standardschriftart"/>
    <w:link w:val="Funotentext"/>
    <w:uiPriority w:val="15"/>
    <w:rsid w:val="004613B0"/>
    <w:rPr>
      <w:kern w:val="4"/>
      <w:sz w:val="16"/>
    </w:rPr>
  </w:style>
  <w:style w:type="paragraph" w:styleId="Titel">
    <w:name w:val="Title"/>
    <w:basedOn w:val="Standard"/>
    <w:next w:val="Standard"/>
    <w:link w:val="TitelZchn"/>
    <w:uiPriority w:val="19"/>
    <w:qFormat/>
    <w:rsid w:val="004011E4"/>
    <w:pPr>
      <w:spacing w:after="520" w:line="240" w:lineRule="auto"/>
      <w:contextualSpacing/>
    </w:pPr>
    <w:rPr>
      <w:rFonts w:asciiTheme="majorHAnsi" w:eastAsiaTheme="majorEastAsia" w:hAnsiTheme="majorHAnsi" w:cstheme="majorBidi"/>
      <w:b/>
      <w:color w:val="BE0D3E" w:themeColor="accent1"/>
      <w:spacing w:val="-10"/>
      <w:kern w:val="28"/>
      <w:sz w:val="72"/>
      <w:szCs w:val="56"/>
    </w:rPr>
  </w:style>
  <w:style w:type="character" w:customStyle="1" w:styleId="TitelZchn">
    <w:name w:val="Titel Zchn"/>
    <w:basedOn w:val="Absatz-Standardschriftart"/>
    <w:link w:val="Titel"/>
    <w:uiPriority w:val="19"/>
    <w:rsid w:val="004011E4"/>
    <w:rPr>
      <w:rFonts w:asciiTheme="majorHAnsi" w:eastAsiaTheme="majorEastAsia" w:hAnsiTheme="majorHAnsi" w:cstheme="majorBidi"/>
      <w:b/>
      <w:color w:val="BE0D3E" w:themeColor="accent1"/>
      <w:spacing w:val="-10"/>
      <w:kern w:val="28"/>
      <w:sz w:val="72"/>
      <w:szCs w:val="56"/>
    </w:rPr>
  </w:style>
  <w:style w:type="paragraph" w:styleId="Untertitel">
    <w:name w:val="Subtitle"/>
    <w:basedOn w:val="Standard"/>
    <w:next w:val="Standard"/>
    <w:link w:val="UntertitelZchn"/>
    <w:uiPriority w:val="19"/>
    <w:qFormat/>
    <w:rsid w:val="004011E4"/>
    <w:pPr>
      <w:numPr>
        <w:ilvl w:val="1"/>
      </w:numPr>
      <w:spacing w:after="260" w:line="240" w:lineRule="auto"/>
    </w:pPr>
    <w:rPr>
      <w:rFonts w:eastAsiaTheme="minorEastAsia"/>
      <w:color w:val="646D74" w:themeColor="accent6"/>
      <w:spacing w:val="15"/>
      <w:sz w:val="28"/>
    </w:rPr>
  </w:style>
  <w:style w:type="character" w:customStyle="1" w:styleId="UntertitelZchn">
    <w:name w:val="Untertitel Zchn"/>
    <w:basedOn w:val="Absatz-Standardschriftart"/>
    <w:link w:val="Untertitel"/>
    <w:uiPriority w:val="19"/>
    <w:rsid w:val="004011E4"/>
    <w:rPr>
      <w:rFonts w:eastAsiaTheme="minorEastAsia"/>
      <w:color w:val="646D74" w:themeColor="accent6"/>
      <w:spacing w:val="15"/>
      <w:kern w:val="4"/>
      <w:sz w:val="28"/>
    </w:rPr>
  </w:style>
  <w:style w:type="paragraph" w:styleId="Listenabsatz">
    <w:name w:val="List Paragraph"/>
    <w:basedOn w:val="Standard"/>
    <w:uiPriority w:val="34"/>
    <w:semiHidden/>
    <w:qFormat/>
    <w:rsid w:val="0021390A"/>
    <w:pPr>
      <w:ind w:left="720"/>
      <w:contextualSpacing/>
    </w:pPr>
  </w:style>
  <w:style w:type="paragraph" w:customStyle="1" w:styleId="Aufzhlung">
    <w:name w:val="Aufzählung"/>
    <w:basedOn w:val="Standard"/>
    <w:qFormat/>
    <w:rsid w:val="00AB5F41"/>
    <w:pPr>
      <w:numPr>
        <w:numId w:val="4"/>
      </w:numPr>
    </w:pPr>
  </w:style>
  <w:style w:type="numbering" w:customStyle="1" w:styleId="ListeAufzhlung">
    <w:name w:val="Liste Aufzählung"/>
    <w:uiPriority w:val="99"/>
    <w:rsid w:val="00AB5F41"/>
    <w:pPr>
      <w:numPr>
        <w:numId w:val="4"/>
      </w:numPr>
    </w:pPr>
  </w:style>
  <w:style w:type="paragraph" w:customStyle="1" w:styleId="Nummerierung">
    <w:name w:val="Nummerierung"/>
    <w:basedOn w:val="Listenabsatz"/>
    <w:qFormat/>
    <w:rsid w:val="00367C5E"/>
    <w:pPr>
      <w:numPr>
        <w:numId w:val="7"/>
      </w:numPr>
    </w:pPr>
  </w:style>
  <w:style w:type="numbering" w:customStyle="1" w:styleId="ListeNummerierung">
    <w:name w:val="Liste Nummerierung"/>
    <w:uiPriority w:val="99"/>
    <w:rsid w:val="00367C5E"/>
    <w:pPr>
      <w:numPr>
        <w:numId w:val="7"/>
      </w:numPr>
    </w:pPr>
  </w:style>
  <w:style w:type="paragraph" w:customStyle="1" w:styleId="Fazittext">
    <w:name w:val="Fazittext"/>
    <w:basedOn w:val="Standard"/>
    <w:uiPriority w:val="12"/>
    <w:qFormat/>
    <w:rsid w:val="00592C15"/>
    <w:pPr>
      <w:spacing w:line="288" w:lineRule="auto"/>
    </w:pPr>
    <w:rPr>
      <w:color w:val="FFFFFF" w:themeColor="background1"/>
      <w:sz w:val="24"/>
    </w:rPr>
  </w:style>
  <w:style w:type="paragraph" w:customStyle="1" w:styleId="Trennline">
    <w:name w:val="Trennline"/>
    <w:basedOn w:val="Standard"/>
    <w:next w:val="Standard"/>
    <w:uiPriority w:val="14"/>
    <w:qFormat/>
    <w:rsid w:val="008D37DA"/>
    <w:pPr>
      <w:pBdr>
        <w:bottom w:val="single" w:sz="12" w:space="1" w:color="BE0D3E" w:themeColor="accent1"/>
      </w:pBdr>
      <w:spacing w:after="260"/>
    </w:pPr>
  </w:style>
  <w:style w:type="table" w:styleId="Tabellenraster">
    <w:name w:val="Table Grid"/>
    <w:basedOn w:val="NormaleTabelle"/>
    <w:uiPriority w:val="59"/>
    <w:rsid w:val="00A7731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Bildunterschrift">
    <w:name w:val="Bildunterschrift"/>
    <w:basedOn w:val="Standard"/>
    <w:uiPriority w:val="11"/>
    <w:qFormat/>
    <w:rsid w:val="00C55E95"/>
    <w:pPr>
      <w:spacing w:after="130"/>
    </w:pPr>
    <w:rPr>
      <w:sz w:val="16"/>
    </w:rPr>
  </w:style>
  <w:style w:type="character" w:styleId="Funotenzeichen">
    <w:name w:val="footnote reference"/>
    <w:basedOn w:val="Absatz-Standardschriftart"/>
    <w:uiPriority w:val="99"/>
    <w:semiHidden/>
    <w:unhideWhenUsed/>
    <w:rsid w:val="00610E8E"/>
    <w:rPr>
      <w:vertAlign w:val="superscript"/>
    </w:rPr>
  </w:style>
  <w:style w:type="table" w:customStyle="1" w:styleId="ALHTabelleTextbox">
    <w:name w:val="ALH Tabelle – Textbox"/>
    <w:basedOn w:val="NormaleTabelle"/>
    <w:uiPriority w:val="99"/>
    <w:rsid w:val="00853460"/>
    <w:pPr>
      <w:spacing w:after="0" w:line="240" w:lineRule="auto"/>
    </w:pPr>
    <w:rPr>
      <w:color w:val="004767" w:themeColor="accent2"/>
    </w:rPr>
    <w:tblPr>
      <w:tblBorders>
        <w:insideH w:val="single" w:sz="18" w:space="0" w:color="FFFFFF" w:themeColor="background1"/>
        <w:insideV w:val="single" w:sz="48" w:space="0" w:color="FFFFFF" w:themeColor="background1"/>
      </w:tblBorders>
      <w:tblCellMar>
        <w:top w:w="227" w:type="dxa"/>
        <w:left w:w="227" w:type="dxa"/>
        <w:bottom w:w="227" w:type="dxa"/>
        <w:right w:w="227" w:type="dxa"/>
      </w:tblCellMar>
    </w:tblPr>
    <w:tcPr>
      <w:shd w:val="clear" w:color="auto" w:fill="D7E1EB"/>
    </w:tcPr>
    <w:tblStylePr w:type="firstRow">
      <w:pPr>
        <w:wordWrap/>
        <w:spacing w:beforeLines="45" w:before="45" w:beforeAutospacing="0" w:afterLines="50" w:after="50" w:afterAutospacing="0"/>
      </w:pPr>
      <w:rPr>
        <w:color w:val="auto"/>
      </w:rPr>
      <w:tblPr>
        <w:tblCellMar>
          <w:top w:w="0" w:type="dxa"/>
          <w:left w:w="227" w:type="dxa"/>
          <w:bottom w:w="0" w:type="dxa"/>
          <w:right w:w="227" w:type="dxa"/>
        </w:tblCellMar>
      </w:tblPr>
      <w:tcPr>
        <w:shd w:val="clear" w:color="auto" w:fill="004767" w:themeFill="accent2"/>
      </w:tcPr>
    </w:tblStylePr>
  </w:style>
  <w:style w:type="table" w:customStyle="1" w:styleId="ALHTabellekomplex">
    <w:name w:val="ALH Tabelle – komplex"/>
    <w:basedOn w:val="NormaleTabelle"/>
    <w:uiPriority w:val="99"/>
    <w:rsid w:val="007E4E74"/>
    <w:pPr>
      <w:spacing w:beforeLines="10" w:before="10" w:afterLines="14" w:after="14" w:line="240" w:lineRule="auto"/>
      <w:jc w:val="right"/>
    </w:pPr>
    <w:rPr>
      <w:kern w:val="4"/>
      <w:sz w:val="20"/>
    </w:rPr>
    <w:tblPr>
      <w:tblStyleColBandSize w:val="1"/>
      <w:tblBorders>
        <w:bottom w:val="single" w:sz="8" w:space="0" w:color="004767" w:themeColor="accent2"/>
        <w:insideH w:val="single" w:sz="4" w:space="0" w:color="004767" w:themeColor="accent2"/>
        <w:insideV w:val="single" w:sz="24" w:space="0" w:color="FFFFFF" w:themeColor="background1"/>
      </w:tblBorders>
      <w:tblCellMar>
        <w:left w:w="113" w:type="dxa"/>
        <w:right w:w="113" w:type="dxa"/>
      </w:tblCellMar>
    </w:tblPr>
    <w:tcPr>
      <w:vAlign w:val="center"/>
    </w:tcPr>
    <w:tblStylePr w:type="firstRow">
      <w:rPr>
        <w:rFonts w:asciiTheme="majorHAnsi" w:hAnsiTheme="majorHAnsi"/>
        <w:b/>
        <w:color w:val="FFFFFF" w:themeColor="background1"/>
      </w:rPr>
      <w:tblPr/>
      <w:trPr>
        <w:tblHeader/>
      </w:trPr>
      <w:tcPr>
        <w:shd w:val="clear" w:color="auto" w:fill="004767" w:themeFill="accent2"/>
      </w:tcPr>
    </w:tblStylePr>
    <w:tblStylePr w:type="lastRow">
      <w:rPr>
        <w:b/>
      </w:rPr>
      <w:tblPr/>
      <w:tcPr>
        <w:tcBorders>
          <w:top w:val="nil"/>
          <w:left w:val="nil"/>
          <w:bottom w:val="single" w:sz="8" w:space="0" w:color="004767" w:themeColor="accent2"/>
          <w:right w:val="nil"/>
          <w:insideH w:val="nil"/>
          <w:insideV w:val="single" w:sz="24" w:space="0" w:color="FFFFFF" w:themeColor="background1"/>
          <w:tl2br w:val="nil"/>
          <w:tr2bl w:val="nil"/>
        </w:tcBorders>
      </w:tcPr>
    </w:tblStylePr>
    <w:tblStylePr w:type="firstCol">
      <w:pPr>
        <w:jc w:val="left"/>
      </w:pPr>
    </w:tblStylePr>
    <w:tblStylePr w:type="band2Vert">
      <w:tblPr/>
      <w:tcPr>
        <w:shd w:val="clear" w:color="auto" w:fill="D7E1EB"/>
      </w:tcPr>
    </w:tblStylePr>
    <w:tblStylePr w:type="nwCell">
      <w:rPr>
        <w:rFonts w:asciiTheme="minorHAnsi" w:hAnsiTheme="minorHAnsi"/>
        <w:b w:val="0"/>
        <w:color w:val="000000" w:themeColor="text1"/>
      </w:rPr>
      <w:tblPr/>
      <w:tcPr>
        <w:shd w:val="clear" w:color="auto" w:fill="FFFFFF" w:themeFill="background1"/>
      </w:tcPr>
    </w:tblStylePr>
  </w:style>
  <w:style w:type="table" w:customStyle="1" w:styleId="ALHTabelleeinfach">
    <w:name w:val="ALH Tabelle – einfach"/>
    <w:basedOn w:val="NormaleTabelle"/>
    <w:uiPriority w:val="99"/>
    <w:rsid w:val="00022A0E"/>
    <w:pPr>
      <w:spacing w:beforeLines="45" w:before="45" w:afterLines="50" w:after="50" w:line="240" w:lineRule="auto"/>
      <w:jc w:val="right"/>
    </w:pPr>
    <w:tblPr>
      <w:tblStyleRowBandSize w:val="1"/>
      <w:tblBorders>
        <w:bottom w:val="single" w:sz="12" w:space="0" w:color="004767" w:themeColor="accent2"/>
        <w:insideV w:val="single" w:sz="24" w:space="0" w:color="FFFFFF" w:themeColor="background1"/>
      </w:tblBorders>
    </w:tblPr>
    <w:tcPr>
      <w:vAlign w:val="center"/>
    </w:tcPr>
    <w:tblStylePr w:type="firstRow">
      <w:rPr>
        <w:b/>
        <w:i w:val="0"/>
      </w:rPr>
      <w:tblPr/>
      <w:trPr>
        <w:tblHeader/>
      </w:trPr>
      <w:tcPr>
        <w:tcBorders>
          <w:top w:val="nil"/>
          <w:left w:val="nil"/>
          <w:bottom w:val="nil"/>
          <w:right w:val="nil"/>
          <w:insideH w:val="nil"/>
          <w:insideV w:val="single" w:sz="24" w:space="0" w:color="FFFFFF" w:themeColor="background1"/>
          <w:tl2br w:val="nil"/>
          <w:tr2bl w:val="nil"/>
        </w:tcBorders>
        <w:shd w:val="clear" w:color="auto" w:fill="004767" w:themeFill="accent2"/>
      </w:tcPr>
    </w:tblStylePr>
    <w:tblStylePr w:type="firstCol">
      <w:pPr>
        <w:jc w:val="left"/>
      </w:pPr>
    </w:tblStylePr>
    <w:tblStylePr w:type="band2Horz">
      <w:tblPr/>
      <w:tcPr>
        <w:shd w:val="clear" w:color="auto" w:fill="D7E1EB"/>
      </w:tcPr>
    </w:tblStylePr>
    <w:tblStylePr w:type="nwCell">
      <w:rPr>
        <w:rFonts w:asciiTheme="majorHAnsi" w:hAnsiTheme="majorHAnsi"/>
        <w:sz w:val="28"/>
      </w:rPr>
    </w:tblStylePr>
  </w:style>
  <w:style w:type="paragraph" w:customStyle="1" w:styleId="Seitenzahlen">
    <w:name w:val="Seitenzahlen"/>
    <w:basedOn w:val="Fuzeile"/>
    <w:uiPriority w:val="18"/>
    <w:qFormat/>
    <w:rsid w:val="00BC3541"/>
    <w:pPr>
      <w:framePr w:w="680" w:h="284" w:hSpace="142" w:wrap="around" w:vAnchor="page" w:hAnchor="page" w:x="426" w:y="16223" w:anchorLock="1"/>
    </w:pPr>
  </w:style>
  <w:style w:type="paragraph" w:customStyle="1" w:styleId="Druckstcknummer">
    <w:name w:val="Druckstücknummer"/>
    <w:basedOn w:val="Standard"/>
    <w:uiPriority w:val="16"/>
    <w:qFormat/>
    <w:rsid w:val="00596DDB"/>
    <w:rPr>
      <w:color w:val="CBCBD1"/>
      <w:sz w:val="16"/>
    </w:rPr>
  </w:style>
  <w:style w:type="paragraph" w:styleId="Inhaltsverzeichnisberschrift">
    <w:name w:val="TOC Heading"/>
    <w:basedOn w:val="berschrift1"/>
    <w:next w:val="Standard"/>
    <w:uiPriority w:val="39"/>
    <w:unhideWhenUsed/>
    <w:qFormat/>
    <w:rsid w:val="000F784E"/>
    <w:pPr>
      <w:keepLines/>
      <w:spacing w:before="0" w:after="420" w:line="560" w:lineRule="atLeast"/>
      <w:outlineLvl w:val="9"/>
    </w:pPr>
    <w:rPr>
      <w:rFonts w:asciiTheme="majorHAnsi" w:eastAsiaTheme="majorEastAsia" w:hAnsiTheme="majorHAnsi" w:cstheme="majorBidi"/>
      <w:bCs w:val="0"/>
      <w:kern w:val="0"/>
      <w:sz w:val="46"/>
      <w:lang w:eastAsia="de-DE"/>
    </w:rPr>
  </w:style>
  <w:style w:type="paragraph" w:styleId="Verzeichnis1">
    <w:name w:val="toc 1"/>
    <w:basedOn w:val="Standard"/>
    <w:next w:val="Standard"/>
    <w:uiPriority w:val="39"/>
    <w:unhideWhenUsed/>
    <w:rsid w:val="00BF3FBC"/>
    <w:pPr>
      <w:tabs>
        <w:tab w:val="right" w:leader="dot" w:pos="9344"/>
      </w:tabs>
      <w:spacing w:after="130" w:line="240" w:lineRule="auto"/>
      <w:ind w:right="567"/>
    </w:pPr>
    <w:rPr>
      <w:sz w:val="24"/>
    </w:rPr>
  </w:style>
  <w:style w:type="paragraph" w:styleId="Verzeichnis2">
    <w:name w:val="toc 2"/>
    <w:basedOn w:val="Standard"/>
    <w:next w:val="Standard"/>
    <w:uiPriority w:val="39"/>
    <w:unhideWhenUsed/>
    <w:rsid w:val="00BF3FBC"/>
    <w:pPr>
      <w:spacing w:after="130" w:line="240" w:lineRule="auto"/>
      <w:ind w:left="284" w:right="567"/>
    </w:pPr>
    <w:rPr>
      <w:sz w:val="24"/>
    </w:rPr>
  </w:style>
  <w:style w:type="paragraph" w:styleId="Verzeichnis3">
    <w:name w:val="toc 3"/>
    <w:basedOn w:val="Standard"/>
    <w:next w:val="Standard"/>
    <w:uiPriority w:val="39"/>
    <w:unhideWhenUsed/>
    <w:rsid w:val="00BF3FBC"/>
    <w:pPr>
      <w:spacing w:after="130" w:line="240" w:lineRule="auto"/>
      <w:ind w:left="567" w:right="567"/>
    </w:pPr>
    <w:rPr>
      <w:sz w:val="24"/>
    </w:rPr>
  </w:style>
  <w:style w:type="character" w:styleId="Hyperlink">
    <w:name w:val="Hyperlink"/>
    <w:basedOn w:val="Absatz-Standardschriftart"/>
    <w:uiPriority w:val="99"/>
    <w:qFormat/>
    <w:rsid w:val="0080364F"/>
    <w:rPr>
      <w:color w:val="007CA3" w:themeColor="hyperlink"/>
      <w:u w:val="single"/>
    </w:rPr>
  </w:style>
  <w:style w:type="character" w:styleId="BesuchterLink">
    <w:name w:val="FollowedHyperlink"/>
    <w:basedOn w:val="Absatz-Standardschriftart"/>
    <w:uiPriority w:val="99"/>
    <w:semiHidden/>
    <w:unhideWhenUsed/>
    <w:rsid w:val="00917007"/>
    <w:rPr>
      <w:color w:val="DD023A" w:themeColor="followedHyperlink"/>
      <w:u w:val="single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9A7F09"/>
    <w:rPr>
      <w:rFonts w:asciiTheme="majorHAnsi" w:eastAsiaTheme="majorEastAsia" w:hAnsiTheme="majorHAnsi" w:cstheme="majorBidi"/>
      <w:i/>
      <w:iCs/>
      <w:color w:val="8E092E" w:themeColor="accent1" w:themeShade="BF"/>
      <w:kern w:val="4"/>
      <w:sz w:val="20"/>
    </w:rPr>
  </w:style>
  <w:style w:type="paragraph" w:styleId="StandardWeb">
    <w:name w:val="Normal (Web)"/>
    <w:basedOn w:val="Standard"/>
    <w:uiPriority w:val="99"/>
    <w:unhideWhenUsed/>
    <w:rsid w:val="00B219E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de-DE"/>
    </w:rPr>
  </w:style>
  <w:style w:type="character" w:styleId="Fett">
    <w:name w:val="Strong"/>
    <w:basedOn w:val="Absatz-Standardschriftart"/>
    <w:uiPriority w:val="22"/>
    <w:qFormat/>
    <w:rsid w:val="00AB30B5"/>
    <w:rPr>
      <w:b/>
      <w:bCs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91488C"/>
    <w:rPr>
      <w:rFonts w:asciiTheme="majorHAnsi" w:eastAsiaTheme="majorEastAsia" w:hAnsiTheme="majorHAnsi" w:cstheme="majorBidi"/>
      <w:color w:val="8E092E" w:themeColor="accent1" w:themeShade="BF"/>
      <w:kern w:val="4"/>
      <w:sz w:val="20"/>
    </w:rPr>
  </w:style>
  <w:style w:type="character" w:customStyle="1" w:styleId="normaltextrun">
    <w:name w:val="normaltextrun"/>
    <w:basedOn w:val="Absatz-Standardschriftart"/>
    <w:rsid w:val="0091488C"/>
  </w:style>
  <w:style w:type="character" w:customStyle="1" w:styleId="eop">
    <w:name w:val="eop"/>
    <w:basedOn w:val="Absatz-Standardschriftart"/>
    <w:rsid w:val="0091488C"/>
  </w:style>
  <w:style w:type="character" w:styleId="NichtaufgelsteErwhnung">
    <w:name w:val="Unresolved Mention"/>
    <w:basedOn w:val="Absatz-Standardschriftart"/>
    <w:uiPriority w:val="99"/>
    <w:semiHidden/>
    <w:unhideWhenUsed/>
    <w:rsid w:val="00142A6E"/>
    <w:rPr>
      <w:color w:val="605E5C"/>
      <w:shd w:val="clear" w:color="auto" w:fill="E1DFDD"/>
    </w:rPr>
  </w:style>
  <w:style w:type="paragraph" w:customStyle="1" w:styleId="Default">
    <w:name w:val="Default"/>
    <w:rsid w:val="007D55AA"/>
    <w:pPr>
      <w:autoSpaceDE w:val="0"/>
      <w:autoSpaceDN w:val="0"/>
      <w:adjustRightInd w:val="0"/>
      <w:spacing w:after="0" w:line="240" w:lineRule="auto"/>
    </w:pPr>
    <w:rPr>
      <w:rFonts w:ascii="Ubuntu" w:hAnsi="Ubuntu" w:cs="Ubuntu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4176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53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11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41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972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9002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9012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4388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5332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57419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91145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5932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1752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37793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180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415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0612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3956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00980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55216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94023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794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176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294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145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8348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8164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69953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6469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0233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641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229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512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2968626">
          <w:marLeft w:val="0"/>
          <w:marRight w:val="0"/>
          <w:marTop w:val="4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4253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867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4894463">
                  <w:marLeft w:val="0"/>
                  <w:marRight w:val="0"/>
                  <w:marTop w:val="0"/>
                  <w:marBottom w:val="375"/>
                  <w:divBdr>
                    <w:top w:val="single" w:sz="6" w:space="0" w:color="898989"/>
                    <w:left w:val="single" w:sz="6" w:space="0" w:color="898989"/>
                    <w:bottom w:val="single" w:sz="6" w:space="0" w:color="898989"/>
                    <w:right w:val="single" w:sz="6" w:space="0" w:color="898989"/>
                  </w:divBdr>
                </w:div>
              </w:divsChild>
            </w:div>
          </w:divsChild>
        </w:div>
      </w:divsChild>
    </w:div>
    <w:div w:id="461122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138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3793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98904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55025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80937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16985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8312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92571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554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527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1744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83826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99769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1314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99928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54506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696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17571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0003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66969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69509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5104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1549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7828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05648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0760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34512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3865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3771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6272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71622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30939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256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900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9627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24496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4567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93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98430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080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1185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70032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7882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82385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7159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4979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55941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68381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19856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035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345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176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4944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6204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64584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48572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50931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1103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00985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5171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46198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2958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5436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21101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11655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421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2613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3172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92787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642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59969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2813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25290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31501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74859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2621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00601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3090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88325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48728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61879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05988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927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829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0435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77630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6882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02585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909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4056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24314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33195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53543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3405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1636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47747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4174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11247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859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243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562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896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0413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66097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77778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66644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0775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77006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3072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8001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82245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83740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063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340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5906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8088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6578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327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239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3993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1526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84745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13473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31471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015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528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32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92676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55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55335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07367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146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685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1854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8107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0640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984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8565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93370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28566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26667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26236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735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914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7066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05880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67378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3862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9587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17081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663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0684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6096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5568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94629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44416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971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515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538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010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802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980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8276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5033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3165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6526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8299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9165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420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483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7755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7332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7535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9704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09570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002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992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074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5207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33666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29084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23851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54799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13180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40060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0371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https://www.alte-leipziger.de/privatkunden/fahrzeuge/werkstattbindung?utm_source=&amp;utm_medium=newsletter&amp;utm_campaign=kfz&amp;utm_content=werkstattbindung" TargetMode="External"/><Relationship Id="rId1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www.alte-leipziger.de/privatkunden/fahrzeuge/werkstattsuche" TargetMode="External"/><Relationship Id="rId17" Type="http://schemas.openxmlformats.org/officeDocument/2006/relationships/header" Target="header1.xml"/><Relationship Id="rId2" Type="http://schemas.openxmlformats.org/officeDocument/2006/relationships/numbering" Target="numbering.xml"/><Relationship Id="rId16" Type="http://schemas.openxmlformats.org/officeDocument/2006/relationships/image" Target="media/image6.svg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image" Target="media/image5.png"/><Relationship Id="rId10" Type="http://schemas.openxmlformats.org/officeDocument/2006/relationships/image" Target="media/image3.png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hyperlink" Target="https://www.vermittlerportal.de/sach/sach-kfz/sach-bestandskundenrechner?utm_source=&amp;utm_medium=newsletter&amp;utm_campaign=kfz&amp;utm_content=bestandskundenrechner-kw40" TargetMode="Externa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vertriebsservice-sach@alte-leipziger.de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9.png"/><Relationship Id="rId2" Type="http://schemas.openxmlformats.org/officeDocument/2006/relationships/image" Target="media/image8.svg"/><Relationship Id="rId1" Type="http://schemas.openxmlformats.org/officeDocument/2006/relationships/image" Target="media/image7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L26489\AppData\Local\Microsoft\Office\Konzernvorlagen\Alte%20Leipziger%20Infos%20und%20Fakten.dotx" TargetMode="External"/></Relationships>
</file>

<file path=word/theme/theme1.xml><?xml version="1.0" encoding="utf-8"?>
<a:theme xmlns:a="http://schemas.openxmlformats.org/drawingml/2006/main" name="Office">
  <a:themeElements>
    <a:clrScheme name="ALH Farben 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BE0D3E"/>
      </a:accent1>
      <a:accent2>
        <a:srgbClr val="004767"/>
      </a:accent2>
      <a:accent3>
        <a:srgbClr val="007CA3"/>
      </a:accent3>
      <a:accent4>
        <a:srgbClr val="427E5B"/>
      </a:accent4>
      <a:accent5>
        <a:srgbClr val="F1B41F"/>
      </a:accent5>
      <a:accent6>
        <a:srgbClr val="646D74"/>
      </a:accent6>
      <a:hlink>
        <a:srgbClr val="007CA3"/>
      </a:hlink>
      <a:folHlink>
        <a:srgbClr val="DD023A"/>
      </a:folHlink>
    </a:clrScheme>
    <a:fontScheme name="ALH Schriften Office">
      <a:majorFont>
        <a:latin typeface="Ubuntu"/>
        <a:ea typeface=""/>
        <a:cs typeface=""/>
      </a:majorFont>
      <a:minorFont>
        <a:latin typeface="Ubuntu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405A6E5-BCF0-4647-94CC-33EA6DB6275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Alte Leipziger Infos und Fakten.dotx</Template>
  <TotalTime>0</TotalTime>
  <Pages>2</Pages>
  <Words>394</Words>
  <Characters>2488</Characters>
  <Application>Microsoft Office Word</Application>
  <DocSecurity>0</DocSecurity>
  <Lines>20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ALTE LEIPZIGER - HALLESCHE Konzern</Company>
  <LinksUpToDate>false</LinksUpToDate>
  <CharactersWithSpaces>2877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Dürrler,Karsten VBS-dz-sw</dc:creator>
  <cp:keywords/>
  <dc:description/>
  <cp:lastModifiedBy>Kästele, Julia</cp:lastModifiedBy>
  <cp:revision>2</cp:revision>
  <cp:lastPrinted>2022-10-04T15:53:00Z</cp:lastPrinted>
  <dcterms:created xsi:type="dcterms:W3CDTF">2025-10-17T09:38:00Z</dcterms:created>
  <dcterms:modified xsi:type="dcterms:W3CDTF">2025-10-17T09:38:00Z</dcterms:modified>
  <cp:category>MM 001.01 – 02.2021</cp:category>
  <cp:version>1.0.1</cp:ver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Erstellt von">
    <vt:lpwstr>wirDesign</vt:lpwstr>
  </property>
  <property fmtid="{D5CDD505-2E9C-101B-9397-08002B2CF9AE}" pid="3" name="Erstellt am">
    <vt:lpwstr>2020-10-05</vt:lpwstr>
  </property>
  <property fmtid="{D5CDD505-2E9C-101B-9397-08002B2CF9AE}" pid="4" name="Bearbeiter">
    <vt:lpwstr>gadamovich · office implementation</vt:lpwstr>
  </property>
  <property fmtid="{D5CDD505-2E9C-101B-9397-08002B2CF9AE}" pid="5" name="Version">
    <vt:lpwstr>1.0.1</vt:lpwstr>
  </property>
  <property fmtid="{D5CDD505-2E9C-101B-9397-08002B2CF9AE}" pid="6" name="Version vom">
    <vt:lpwstr>2020-10-09</vt:lpwstr>
  </property>
</Properties>
</file>