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F8263" w14:textId="030B37BD" w:rsidR="00C73899" w:rsidRPr="00103F34" w:rsidRDefault="00854A3D" w:rsidP="00C73899">
      <w:pPr>
        <w:pStyle w:val="Untertitel"/>
      </w:pPr>
      <w:r w:rsidRPr="00854A3D">
        <w:t>Gewerbe</w:t>
      </w:r>
      <w:r w:rsidR="00C73899" w:rsidRPr="00854A3D">
        <w:t xml:space="preserve"> / </w:t>
      </w:r>
      <w:r w:rsidR="007D55AA">
        <w:t>1</w:t>
      </w:r>
      <w:r w:rsidR="00804ADF">
        <w:t>7</w:t>
      </w:r>
      <w:r w:rsidR="00E80F0F" w:rsidRPr="00854A3D">
        <w:t>.</w:t>
      </w:r>
      <w:r w:rsidR="00CE4E64" w:rsidRPr="00854A3D">
        <w:t>0</w:t>
      </w:r>
      <w:r w:rsidR="00F51D71">
        <w:t>9</w:t>
      </w:r>
      <w:r w:rsidR="00E80F0F" w:rsidRPr="00854A3D">
        <w:t>.202</w:t>
      </w:r>
      <w:r w:rsidR="009A7F09" w:rsidRPr="00854A3D">
        <w:t>5</w:t>
      </w:r>
    </w:p>
    <w:p w14:paraId="46DC22C5" w14:textId="77777777" w:rsidR="007D55AA" w:rsidRDefault="007D55AA" w:rsidP="007D55AA">
      <w:pPr>
        <w:pStyle w:val="Default"/>
      </w:pPr>
    </w:p>
    <w:p w14:paraId="062EB1EB" w14:textId="7C745C02" w:rsidR="007D55AA" w:rsidRPr="007D55AA" w:rsidRDefault="007D55AA" w:rsidP="007D55AA">
      <w:pPr>
        <w:pStyle w:val="Default"/>
        <w:rPr>
          <w:color w:val="C00000"/>
          <w:sz w:val="60"/>
          <w:szCs w:val="60"/>
        </w:rPr>
      </w:pPr>
      <w:r w:rsidRPr="007D55AA">
        <w:rPr>
          <w:b/>
          <w:bCs/>
          <w:color w:val="C00000"/>
          <w:sz w:val="60"/>
          <w:szCs w:val="60"/>
        </w:rPr>
        <w:t xml:space="preserve">Neue #digitAL-Tarife: Günstiger Schutz für kleine Betriebe </w:t>
      </w:r>
    </w:p>
    <w:p w14:paraId="4B728D63" w14:textId="77777777" w:rsidR="007D55AA" w:rsidRDefault="007D55AA" w:rsidP="007D55AA">
      <w:pPr>
        <w:pStyle w:val="Default"/>
        <w:rPr>
          <w:sz w:val="28"/>
          <w:szCs w:val="28"/>
        </w:rPr>
      </w:pPr>
    </w:p>
    <w:p w14:paraId="486C2963" w14:textId="51FF5527" w:rsidR="007D55AA" w:rsidRPr="009A1A53" w:rsidRDefault="007D55AA" w:rsidP="005D7B25">
      <w:pPr>
        <w:pStyle w:val="Untertitel"/>
      </w:pPr>
      <w:r w:rsidRPr="009A1A53">
        <w:t xml:space="preserve">Unsere neuen Produkte: Werkverkehr und Elektronik </w:t>
      </w:r>
    </w:p>
    <w:p w14:paraId="787C8A76" w14:textId="14BF567F" w:rsidR="007D55AA" w:rsidRDefault="007D55AA" w:rsidP="007D55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Ab sofort bieten wir die ersten neuen #digitAL-Produkte speziell für </w:t>
      </w:r>
      <w:r w:rsidRPr="00A20FDE">
        <w:rPr>
          <w:b/>
          <w:bCs/>
          <w:sz w:val="20"/>
          <w:szCs w:val="20"/>
        </w:rPr>
        <w:t>kleine und mittlere Unter</w:t>
      </w:r>
      <w:r w:rsidR="00A20FDE">
        <w:rPr>
          <w:b/>
          <w:bCs/>
          <w:sz w:val="20"/>
          <w:szCs w:val="20"/>
        </w:rPr>
        <w:t>-</w:t>
      </w:r>
      <w:r w:rsidRPr="00A20FDE">
        <w:rPr>
          <w:b/>
          <w:bCs/>
          <w:sz w:val="20"/>
          <w:szCs w:val="20"/>
        </w:rPr>
        <w:t>nehmen</w:t>
      </w:r>
      <w:r>
        <w:rPr>
          <w:sz w:val="20"/>
          <w:szCs w:val="20"/>
        </w:rPr>
        <w:t xml:space="preserve"> an. Wir starten mit der Werkverkehr- und Elektronikversicherung. Die Betriebshaftpflicht- und Inhalts</w:t>
      </w:r>
      <w:r w:rsidR="00C55609">
        <w:rPr>
          <w:sz w:val="20"/>
          <w:szCs w:val="20"/>
        </w:rPr>
        <w:t>-</w:t>
      </w:r>
      <w:r>
        <w:rPr>
          <w:sz w:val="20"/>
          <w:szCs w:val="20"/>
        </w:rPr>
        <w:t xml:space="preserve">versicherung werden dieses Jahr folgen. Die neuen Produkte sind gezielt auf die Bedürfnisse des KMU-Segments zugeschnitten – modern, schlank kalkuliert und digital abschließbar. </w:t>
      </w:r>
    </w:p>
    <w:p w14:paraId="5A54EFB1" w14:textId="77777777" w:rsidR="007D55AA" w:rsidRDefault="007D55AA" w:rsidP="007D55AA">
      <w:pPr>
        <w:pStyle w:val="Default"/>
        <w:rPr>
          <w:b/>
          <w:bCs/>
          <w:sz w:val="20"/>
          <w:szCs w:val="20"/>
        </w:rPr>
      </w:pPr>
    </w:p>
    <w:p w14:paraId="31CDD384" w14:textId="4D5BF2D1" w:rsidR="007D55AA" w:rsidRPr="00C55609" w:rsidRDefault="007D55AA" w:rsidP="007D55AA">
      <w:pPr>
        <w:pStyle w:val="Default"/>
        <w:rPr>
          <w:sz w:val="20"/>
          <w:szCs w:val="20"/>
        </w:rPr>
      </w:pPr>
      <w:r w:rsidRPr="00A20FDE">
        <w:rPr>
          <w:b/>
          <w:bCs/>
          <w:sz w:val="20"/>
          <w:szCs w:val="20"/>
        </w:rPr>
        <w:t xml:space="preserve">Wichtig: </w:t>
      </w:r>
      <w:r w:rsidR="00C55609" w:rsidRPr="00A20FDE">
        <w:rPr>
          <w:sz w:val="20"/>
          <w:szCs w:val="20"/>
        </w:rPr>
        <w:t>Rechnen und abschließen können Sie d</w:t>
      </w:r>
      <w:r w:rsidRPr="00A20FDE">
        <w:rPr>
          <w:sz w:val="20"/>
          <w:szCs w:val="20"/>
        </w:rPr>
        <w:t xml:space="preserve">ie neuen #digitAL-Tarife über </w:t>
      </w:r>
      <w:proofErr w:type="spellStart"/>
      <w:r w:rsidR="00A20FDE" w:rsidRPr="00A20FDE">
        <w:rPr>
          <w:b/>
          <w:bCs/>
          <w:sz w:val="20"/>
          <w:szCs w:val="20"/>
        </w:rPr>
        <w:t>Thinksurance</w:t>
      </w:r>
      <w:proofErr w:type="spellEnd"/>
      <w:r w:rsidR="00A20FDE" w:rsidRPr="00A20FDE">
        <w:rPr>
          <w:sz w:val="20"/>
          <w:szCs w:val="20"/>
        </w:rPr>
        <w:t xml:space="preserve"> </w:t>
      </w:r>
      <w:r w:rsidR="00A20FDE">
        <w:rPr>
          <w:sz w:val="20"/>
          <w:szCs w:val="20"/>
        </w:rPr>
        <w:t xml:space="preserve">und </w:t>
      </w:r>
      <w:r w:rsidRPr="00A20FDE">
        <w:rPr>
          <w:sz w:val="20"/>
          <w:szCs w:val="20"/>
        </w:rPr>
        <w:t xml:space="preserve">unseren </w:t>
      </w:r>
      <w:r w:rsidRPr="00A20FDE">
        <w:rPr>
          <w:b/>
          <w:bCs/>
          <w:sz w:val="20"/>
          <w:szCs w:val="20"/>
        </w:rPr>
        <w:t>Online-Rechner EASY</w:t>
      </w:r>
      <w:r w:rsidRPr="00A20FDE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3DEBD189" w14:textId="19FD5F4B" w:rsidR="007D55AA" w:rsidRDefault="007D55AA" w:rsidP="007D55AA">
      <w:pPr>
        <w:pStyle w:val="Default"/>
        <w:rPr>
          <w:b/>
          <w:bCs/>
          <w:sz w:val="23"/>
          <w:szCs w:val="23"/>
        </w:rPr>
      </w:pPr>
    </w:p>
    <w:p w14:paraId="033E63B5" w14:textId="160C40E4" w:rsidR="007D55AA" w:rsidRPr="007D55AA" w:rsidRDefault="007D55AA" w:rsidP="007D55AA">
      <w:pPr>
        <w:pStyle w:val="Default"/>
        <w:rPr>
          <w:color w:val="C00000"/>
          <w:sz w:val="23"/>
          <w:szCs w:val="23"/>
        </w:rPr>
      </w:pPr>
      <w:r w:rsidRPr="007D55AA">
        <w:rPr>
          <w:b/>
          <w:bCs/>
          <w:color w:val="C00000"/>
          <w:sz w:val="23"/>
          <w:szCs w:val="23"/>
        </w:rPr>
        <w:t xml:space="preserve">Die neue Elektronikversicherung #digitAL </w:t>
      </w:r>
    </w:p>
    <w:p w14:paraId="7DB2313D" w14:textId="6F221589" w:rsidR="007D55AA" w:rsidRDefault="00C55609" w:rsidP="007D55AA">
      <w:pPr>
        <w:pStyle w:val="Default"/>
        <w:rPr>
          <w:sz w:val="20"/>
          <w:szCs w:val="20"/>
        </w:rPr>
      </w:pPr>
      <w:r w:rsidRPr="00C55609">
        <w:rPr>
          <w:b/>
          <w:bCs/>
          <w:noProof/>
          <w:color w:val="C00000"/>
          <w:sz w:val="23"/>
          <w:szCs w:val="23"/>
        </w:rPr>
        <w:drawing>
          <wp:anchor distT="0" distB="0" distL="114300" distR="114300" simplePos="0" relativeHeight="251658240" behindDoc="1" locked="0" layoutInCell="1" allowOverlap="1" wp14:anchorId="5F5614ED" wp14:editId="67627A18">
            <wp:simplePos x="0" y="0"/>
            <wp:positionH relativeFrom="column">
              <wp:posOffset>4109720</wp:posOffset>
            </wp:positionH>
            <wp:positionV relativeFrom="paragraph">
              <wp:posOffset>130175</wp:posOffset>
            </wp:positionV>
            <wp:extent cx="2536825" cy="1736725"/>
            <wp:effectExtent l="0" t="0" r="0" b="0"/>
            <wp:wrapTight wrapText="bothSides">
              <wp:wrapPolygon edited="0">
                <wp:start x="0" y="0"/>
                <wp:lineTo x="0" y="21324"/>
                <wp:lineTo x="21411" y="21324"/>
                <wp:lineTo x="21411" y="0"/>
                <wp:lineTo x="0" y="0"/>
              </wp:wrapPolygon>
            </wp:wrapTight>
            <wp:docPr id="6975787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5787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6825" cy="173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83D7A5" w14:textId="4D4C2848" w:rsidR="007D55AA" w:rsidRDefault="007D55AA" w:rsidP="007D55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Maximale Versicherungssumme bis 500.000 € für elektronische Anlagen und Geräte. </w:t>
      </w:r>
    </w:p>
    <w:p w14:paraId="5BF493F5" w14:textId="77777777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sz w:val="20"/>
          <w:szCs w:val="20"/>
        </w:rPr>
        <w:t xml:space="preserve">Grobe Fahrlässigkeit (classic bis 50.000 €, </w:t>
      </w:r>
      <w:proofErr w:type="spellStart"/>
      <w:r>
        <w:rPr>
          <w:sz w:val="20"/>
          <w:szCs w:val="20"/>
        </w:rPr>
        <w:t>comfort</w:t>
      </w:r>
      <w:proofErr w:type="spellEnd"/>
      <w:r>
        <w:rPr>
          <w:sz w:val="20"/>
          <w:szCs w:val="20"/>
        </w:rPr>
        <w:t xml:space="preserve"> bis VS) </w:t>
      </w:r>
    </w:p>
    <w:p w14:paraId="50DD059F" w14:textId="77777777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sz w:val="20"/>
          <w:szCs w:val="20"/>
        </w:rPr>
        <w:t>GAP-Deckung (</w:t>
      </w:r>
      <w:proofErr w:type="spellStart"/>
      <w:r>
        <w:rPr>
          <w:sz w:val="20"/>
          <w:szCs w:val="20"/>
        </w:rPr>
        <w:t>comfort</w:t>
      </w:r>
      <w:proofErr w:type="spellEnd"/>
      <w:r>
        <w:rPr>
          <w:sz w:val="20"/>
          <w:szCs w:val="20"/>
        </w:rPr>
        <w:t xml:space="preserve">) </w:t>
      </w:r>
    </w:p>
    <w:p w14:paraId="4A2D7755" w14:textId="69EF357B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sz w:val="20"/>
          <w:szCs w:val="20"/>
        </w:rPr>
        <w:t xml:space="preserve">Außenversicherung Höchstentschädigung (30 % classic, 50 % </w:t>
      </w:r>
      <w:proofErr w:type="spellStart"/>
      <w:r>
        <w:rPr>
          <w:sz w:val="20"/>
          <w:szCs w:val="20"/>
        </w:rPr>
        <w:t>comfort</w:t>
      </w:r>
      <w:proofErr w:type="spellEnd"/>
      <w:r>
        <w:rPr>
          <w:sz w:val="20"/>
          <w:szCs w:val="20"/>
        </w:rPr>
        <w:t xml:space="preserve">) und Geltungsbereich (Europa    classic, weltweit </w:t>
      </w:r>
      <w:proofErr w:type="spellStart"/>
      <w:r>
        <w:rPr>
          <w:sz w:val="20"/>
          <w:szCs w:val="20"/>
        </w:rPr>
        <w:t>comfort</w:t>
      </w:r>
      <w:proofErr w:type="spellEnd"/>
      <w:r>
        <w:rPr>
          <w:sz w:val="20"/>
          <w:szCs w:val="20"/>
        </w:rPr>
        <w:t xml:space="preserve">) </w:t>
      </w:r>
    </w:p>
    <w:p w14:paraId="4D47D829" w14:textId="1E58EE91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b/>
          <w:bCs/>
          <w:sz w:val="20"/>
          <w:szCs w:val="20"/>
        </w:rPr>
        <w:t xml:space="preserve">Für Ihre Beratungssicherheit: </w:t>
      </w:r>
      <w:r>
        <w:rPr>
          <w:sz w:val="20"/>
          <w:szCs w:val="20"/>
        </w:rPr>
        <w:t>Upgrade-Garantie (Innovations</w:t>
      </w:r>
      <w:r w:rsidR="009C2323">
        <w:rPr>
          <w:sz w:val="20"/>
          <w:szCs w:val="20"/>
        </w:rPr>
        <w:t>-</w:t>
      </w:r>
      <w:r>
        <w:rPr>
          <w:sz w:val="20"/>
          <w:szCs w:val="20"/>
        </w:rPr>
        <w:t xml:space="preserve">klausel), Besserstellungsklausel (Vorversicherungsgarantie) </w:t>
      </w:r>
    </w:p>
    <w:p w14:paraId="583C8664" w14:textId="77777777" w:rsidR="007D55AA" w:rsidRDefault="007D55AA" w:rsidP="007D55AA">
      <w:pPr>
        <w:pStyle w:val="Default"/>
        <w:rPr>
          <w:sz w:val="20"/>
          <w:szCs w:val="20"/>
        </w:rPr>
      </w:pPr>
    </w:p>
    <w:p w14:paraId="36A1A934" w14:textId="12F1522D" w:rsidR="007D55AA" w:rsidRPr="00C55609" w:rsidRDefault="007D55AA" w:rsidP="007D55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Hier erfahren Sie mehr z</w:t>
      </w:r>
      <w:r w:rsidR="00C55609">
        <w:rPr>
          <w:sz w:val="20"/>
          <w:szCs w:val="20"/>
        </w:rPr>
        <w:t xml:space="preserve">u </w:t>
      </w:r>
      <w:hyperlink r:id="rId9" w:history="1">
        <w:r w:rsidRPr="00C55609">
          <w:rPr>
            <w:rStyle w:val="Hyperlink"/>
            <w:b/>
            <w:bCs/>
            <w:sz w:val="20"/>
            <w:szCs w:val="20"/>
          </w:rPr>
          <w:t>Elektronik #digitAL</w:t>
        </w:r>
        <w:r w:rsidR="00C55609" w:rsidRPr="00C55609">
          <w:rPr>
            <w:rStyle w:val="Hyperlink"/>
            <w:b/>
            <w:bCs/>
            <w:sz w:val="20"/>
            <w:szCs w:val="20"/>
          </w:rPr>
          <w:t>.</w:t>
        </w:r>
      </w:hyperlink>
      <w:r w:rsidRPr="00C55609">
        <w:rPr>
          <w:b/>
          <w:bCs/>
          <w:sz w:val="20"/>
          <w:szCs w:val="20"/>
        </w:rPr>
        <w:t xml:space="preserve"> </w:t>
      </w:r>
    </w:p>
    <w:p w14:paraId="3EB8FAE9" w14:textId="4DA664F1" w:rsidR="007D55AA" w:rsidRDefault="007D55AA" w:rsidP="007D55AA">
      <w:pPr>
        <w:pStyle w:val="Default"/>
        <w:rPr>
          <w:b/>
          <w:bCs/>
          <w:sz w:val="23"/>
          <w:szCs w:val="23"/>
        </w:rPr>
      </w:pPr>
    </w:p>
    <w:p w14:paraId="32CB52F2" w14:textId="77777777" w:rsidR="009C2323" w:rsidRDefault="009C2323" w:rsidP="007D55AA">
      <w:pPr>
        <w:pStyle w:val="Default"/>
        <w:rPr>
          <w:b/>
          <w:bCs/>
          <w:sz w:val="23"/>
          <w:szCs w:val="23"/>
        </w:rPr>
      </w:pPr>
    </w:p>
    <w:p w14:paraId="2A5FE7A7" w14:textId="6D8A94C8" w:rsidR="007D55AA" w:rsidRPr="007D55AA" w:rsidRDefault="00C55609" w:rsidP="007D55AA">
      <w:pPr>
        <w:pStyle w:val="Default"/>
        <w:rPr>
          <w:color w:val="C00000"/>
          <w:sz w:val="23"/>
          <w:szCs w:val="23"/>
        </w:rPr>
      </w:pPr>
      <w:r>
        <w:rPr>
          <w:noProof/>
          <w:color w:val="313131"/>
        </w:rPr>
        <w:drawing>
          <wp:anchor distT="0" distB="0" distL="114300" distR="114300" simplePos="0" relativeHeight="251659264" behindDoc="1" locked="0" layoutInCell="1" allowOverlap="1" wp14:anchorId="0B8947AF" wp14:editId="053BEF92">
            <wp:simplePos x="0" y="0"/>
            <wp:positionH relativeFrom="page">
              <wp:align>right</wp:align>
            </wp:positionH>
            <wp:positionV relativeFrom="paragraph">
              <wp:posOffset>150495</wp:posOffset>
            </wp:positionV>
            <wp:extent cx="2595245" cy="1757045"/>
            <wp:effectExtent l="0" t="0" r="0" b="0"/>
            <wp:wrapTight wrapText="bothSides">
              <wp:wrapPolygon edited="0">
                <wp:start x="0" y="0"/>
                <wp:lineTo x="0" y="21311"/>
                <wp:lineTo x="21404" y="21311"/>
                <wp:lineTo x="21404" y="0"/>
                <wp:lineTo x="0" y="0"/>
              </wp:wrapPolygon>
            </wp:wrapTight>
            <wp:docPr id="98068164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245" cy="1757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55AA" w:rsidRPr="007D55AA">
        <w:rPr>
          <w:b/>
          <w:bCs/>
          <w:color w:val="C00000"/>
          <w:sz w:val="23"/>
          <w:szCs w:val="23"/>
        </w:rPr>
        <w:t xml:space="preserve">Die neue </w:t>
      </w:r>
      <w:proofErr w:type="spellStart"/>
      <w:r w:rsidR="007D55AA" w:rsidRPr="007D55AA">
        <w:rPr>
          <w:b/>
          <w:bCs/>
          <w:color w:val="C00000"/>
          <w:sz w:val="23"/>
          <w:szCs w:val="23"/>
        </w:rPr>
        <w:t>Werkverkehrversicherung</w:t>
      </w:r>
      <w:proofErr w:type="spellEnd"/>
      <w:r w:rsidR="007D55AA" w:rsidRPr="007D55AA">
        <w:rPr>
          <w:b/>
          <w:bCs/>
          <w:color w:val="C00000"/>
          <w:sz w:val="23"/>
          <w:szCs w:val="23"/>
        </w:rPr>
        <w:t xml:space="preserve"> #digitAL </w:t>
      </w:r>
    </w:p>
    <w:p w14:paraId="17565C06" w14:textId="59EDF830" w:rsidR="007D55AA" w:rsidRDefault="007D55AA" w:rsidP="007D55AA">
      <w:pPr>
        <w:pStyle w:val="Default"/>
        <w:rPr>
          <w:sz w:val="20"/>
          <w:szCs w:val="20"/>
        </w:rPr>
      </w:pPr>
    </w:p>
    <w:p w14:paraId="3C46B64E" w14:textId="0D48ACAB" w:rsidR="007D55AA" w:rsidRDefault="007D55AA" w:rsidP="007D55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Für Kunden mit einer Versicherungssumme bis 200.000 € für bis zu 50 Fahrzeuge</w:t>
      </w:r>
      <w:r w:rsidR="005D7B25">
        <w:rPr>
          <w:sz w:val="20"/>
          <w:szCs w:val="20"/>
        </w:rPr>
        <w:t>n</w:t>
      </w:r>
      <w:r>
        <w:rPr>
          <w:sz w:val="20"/>
          <w:szCs w:val="20"/>
        </w:rPr>
        <w:t xml:space="preserve"> und 50.000 € pro Fahrzeug. </w:t>
      </w:r>
    </w:p>
    <w:p w14:paraId="7FCC907E" w14:textId="77777777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sz w:val="20"/>
          <w:szCs w:val="20"/>
        </w:rPr>
        <w:t xml:space="preserve">Grobe Fahrlässigkeit bis 20.000 € </w:t>
      </w:r>
    </w:p>
    <w:p w14:paraId="65D040E2" w14:textId="271B4467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sz w:val="20"/>
          <w:szCs w:val="20"/>
        </w:rPr>
        <w:t xml:space="preserve">Unterversicherungs-Verzicht bis 5.000 € </w:t>
      </w:r>
    </w:p>
    <w:p w14:paraId="01561BE9" w14:textId="3EFCFDBE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sz w:val="20"/>
          <w:szCs w:val="20"/>
        </w:rPr>
        <w:t xml:space="preserve">Neuwertklausel bis 4 Jahre </w:t>
      </w:r>
    </w:p>
    <w:p w14:paraId="5F796C25" w14:textId="5B13629A" w:rsidR="007D55AA" w:rsidRDefault="007D55AA" w:rsidP="007D55AA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• </w:t>
      </w:r>
      <w:r>
        <w:rPr>
          <w:b/>
          <w:bCs/>
          <w:sz w:val="20"/>
          <w:szCs w:val="20"/>
        </w:rPr>
        <w:t xml:space="preserve">Für Ihre Beratungssicherheit: </w:t>
      </w:r>
      <w:proofErr w:type="spellStart"/>
      <w:r>
        <w:rPr>
          <w:sz w:val="20"/>
          <w:szCs w:val="20"/>
        </w:rPr>
        <w:t>Upgradeversprechen</w:t>
      </w:r>
      <w:proofErr w:type="spellEnd"/>
      <w:r>
        <w:rPr>
          <w:sz w:val="20"/>
          <w:szCs w:val="20"/>
        </w:rPr>
        <w:t xml:space="preserve"> (Innovations</w:t>
      </w:r>
      <w:r w:rsidR="009C2323">
        <w:rPr>
          <w:sz w:val="20"/>
          <w:szCs w:val="20"/>
        </w:rPr>
        <w:t>-</w:t>
      </w:r>
      <w:r>
        <w:rPr>
          <w:sz w:val="20"/>
          <w:szCs w:val="20"/>
        </w:rPr>
        <w:t xml:space="preserve">klausel), Besserstellungsklausel (Vorversicherungsgarantie) </w:t>
      </w:r>
    </w:p>
    <w:p w14:paraId="5036B19E" w14:textId="59861652" w:rsidR="007D55AA" w:rsidRDefault="007D55AA" w:rsidP="007D55AA">
      <w:pPr>
        <w:pStyle w:val="Default"/>
        <w:rPr>
          <w:sz w:val="20"/>
          <w:szCs w:val="20"/>
        </w:rPr>
      </w:pPr>
    </w:p>
    <w:p w14:paraId="5D48C819" w14:textId="313A9E2E" w:rsidR="007D55AA" w:rsidRDefault="007D55AA" w:rsidP="007D55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Hier erfahren Sie mehr zu</w:t>
      </w:r>
      <w:r w:rsidR="00C55609">
        <w:rPr>
          <w:sz w:val="20"/>
          <w:szCs w:val="20"/>
        </w:rPr>
        <w:t xml:space="preserve"> </w:t>
      </w:r>
      <w:hyperlink r:id="rId11" w:history="1">
        <w:r w:rsidRPr="00C55609">
          <w:rPr>
            <w:rStyle w:val="Hyperlink"/>
            <w:b/>
            <w:bCs/>
            <w:sz w:val="20"/>
            <w:szCs w:val="20"/>
          </w:rPr>
          <w:t>Werkverkehr #digitAL</w:t>
        </w:r>
        <w:r w:rsidR="00C55609" w:rsidRPr="00C55609">
          <w:rPr>
            <w:rStyle w:val="Hyperlink"/>
            <w:b/>
            <w:bCs/>
            <w:sz w:val="20"/>
            <w:szCs w:val="20"/>
          </w:rPr>
          <w:t>.</w:t>
        </w:r>
      </w:hyperlink>
      <w:r>
        <w:rPr>
          <w:b/>
          <w:bCs/>
          <w:sz w:val="20"/>
          <w:szCs w:val="20"/>
        </w:rPr>
        <w:t xml:space="preserve"> </w:t>
      </w:r>
    </w:p>
    <w:p w14:paraId="0E6E293F" w14:textId="77777777" w:rsidR="009C2323" w:rsidRDefault="009C2323" w:rsidP="00484C19">
      <w:pPr>
        <w:pStyle w:val="StandardWeb"/>
        <w:spacing w:before="0" w:beforeAutospacing="0" w:after="0" w:afterAutospacing="0"/>
        <w:textAlignment w:val="baseline"/>
        <w:rPr>
          <w:rFonts w:ascii="Ubuntu" w:hAnsi="Ubuntu"/>
          <w:color w:val="313131"/>
          <w:sz w:val="22"/>
          <w:szCs w:val="22"/>
        </w:rPr>
      </w:pPr>
    </w:p>
    <w:p w14:paraId="79787B1A" w14:textId="11F414E7" w:rsidR="00406FE9" w:rsidRDefault="00C55609" w:rsidP="00484C19">
      <w:pPr>
        <w:pStyle w:val="StandardWeb"/>
        <w:spacing w:before="0" w:beforeAutospacing="0" w:after="0" w:afterAutospacing="0"/>
        <w:textAlignment w:val="baseline"/>
        <w:rPr>
          <w:rFonts w:ascii="Ubuntu" w:hAnsi="Ubuntu"/>
          <w:color w:val="313131"/>
          <w:sz w:val="22"/>
          <w:szCs w:val="22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74540389" wp14:editId="202B4C32">
            <wp:simplePos x="0" y="0"/>
            <wp:positionH relativeFrom="page">
              <wp:posOffset>819149</wp:posOffset>
            </wp:positionH>
            <wp:positionV relativeFrom="paragraph">
              <wp:posOffset>149860</wp:posOffset>
            </wp:positionV>
            <wp:extent cx="6848475" cy="733425"/>
            <wp:effectExtent l="0" t="0" r="0" b="9525"/>
            <wp:wrapNone/>
            <wp:docPr id="210082696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826960" name="Grafik 210082696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848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D7EA9C" w14:textId="77777777" w:rsidR="00C55609" w:rsidRDefault="00C55609" w:rsidP="00484C19">
      <w:pPr>
        <w:pStyle w:val="StandardWeb"/>
        <w:spacing w:before="0" w:beforeAutospacing="0" w:after="0" w:afterAutospacing="0"/>
        <w:textAlignment w:val="baseline"/>
        <w:rPr>
          <w:rFonts w:ascii="Ubuntu" w:hAnsi="Ubuntu"/>
          <w:color w:val="313131"/>
          <w:highlight w:val="yellow"/>
        </w:rPr>
      </w:pPr>
    </w:p>
    <w:p w14:paraId="537F9A8A" w14:textId="3021BB12" w:rsidR="005D7B25" w:rsidRDefault="005D7B25" w:rsidP="00C55609">
      <w:pPr>
        <w:pStyle w:val="StandardWeb"/>
        <w:spacing w:before="0" w:beforeAutospacing="0" w:after="0" w:afterAutospacing="0"/>
        <w:ind w:left="708"/>
        <w:textAlignment w:val="baseline"/>
        <w:rPr>
          <w:rFonts w:ascii="Ubuntu" w:hAnsi="Ubuntu"/>
          <w:color w:val="313131"/>
        </w:rPr>
      </w:pPr>
      <w:r w:rsidRPr="00A20FDE">
        <w:rPr>
          <w:rFonts w:ascii="Ubuntu" w:hAnsi="Ubuntu"/>
          <w:color w:val="313131"/>
        </w:rPr>
        <w:t xml:space="preserve">Möchten Sie größere Risiken </w:t>
      </w:r>
      <w:r w:rsidR="00A20FDE">
        <w:rPr>
          <w:rFonts w:ascii="Ubuntu" w:hAnsi="Ubuntu"/>
          <w:color w:val="313131"/>
        </w:rPr>
        <w:t>absichern</w:t>
      </w:r>
      <w:r w:rsidRPr="00A20FDE">
        <w:rPr>
          <w:rFonts w:ascii="Ubuntu" w:hAnsi="Ubuntu"/>
          <w:color w:val="313131"/>
        </w:rPr>
        <w:t xml:space="preserve">? </w:t>
      </w:r>
      <w:r w:rsidR="00A20FDE">
        <w:rPr>
          <w:rFonts w:ascii="Ubuntu" w:hAnsi="Ubuntu"/>
          <w:color w:val="313131"/>
        </w:rPr>
        <w:t>Gerne können Sie mich dazu kontaktieren.</w:t>
      </w:r>
    </w:p>
    <w:sectPr w:rsidR="005D7B25" w:rsidSect="000C6B8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871" w:right="1134" w:bottom="1701" w:left="1418" w:header="737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80392" w14:textId="77777777" w:rsidR="00850CA8" w:rsidRPr="007531BB" w:rsidRDefault="00850CA8" w:rsidP="00610E8E">
      <w:pPr>
        <w:spacing w:line="240" w:lineRule="auto"/>
      </w:pPr>
      <w:r w:rsidRPr="007531BB">
        <w:separator/>
      </w:r>
    </w:p>
  </w:endnote>
  <w:endnote w:type="continuationSeparator" w:id="0">
    <w:p w14:paraId="0C288928" w14:textId="77777777" w:rsidR="00850CA8" w:rsidRPr="007531BB" w:rsidRDefault="00850CA8" w:rsidP="00610E8E">
      <w:pPr>
        <w:spacing w:line="240" w:lineRule="auto"/>
      </w:pPr>
      <w:r w:rsidRPr="00753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altName w:val="Ubuntu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7F9FD" w14:textId="77777777" w:rsidR="00280FBE" w:rsidRDefault="00280FB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BEAE" w14:textId="34C85A46" w:rsidR="00355D26" w:rsidRPr="007531BB" w:rsidRDefault="00355D26" w:rsidP="001D6004">
    <w:pPr>
      <w:pStyle w:val="Seitenzahlen"/>
      <w:framePr w:wrap="around" w:y="15967"/>
    </w:pPr>
    <w:r w:rsidRPr="007531BB">
      <w:fldChar w:fldCharType="begin"/>
    </w:r>
    <w:r w:rsidRPr="007531BB">
      <w:instrText xml:space="preserve">IF </w:instrText>
    </w:r>
    <w:r w:rsidRPr="007531BB">
      <w:fldChar w:fldCharType="begin"/>
    </w:r>
    <w:r w:rsidRPr="007531BB">
      <w:instrText>NUMPAGES</w:instrText>
    </w:r>
    <w:r w:rsidRPr="007531BB">
      <w:fldChar w:fldCharType="separate"/>
    </w:r>
    <w:r w:rsidR="00746602">
      <w:rPr>
        <w:noProof/>
      </w:rPr>
      <w:instrText>1</w:instrText>
    </w:r>
    <w:r w:rsidRPr="007531BB">
      <w:fldChar w:fldCharType="end"/>
    </w:r>
    <w:r w:rsidRPr="007531BB">
      <w:instrText xml:space="preserve"> &gt; 2 "</w:instrText>
    </w:r>
    <w:r w:rsidRPr="007531BB">
      <w:fldChar w:fldCharType="begin"/>
    </w:r>
    <w:r w:rsidRPr="007531BB">
      <w:instrText xml:space="preserve"> PAGE  \* Arabic  \* MERGEFORMAT </w:instrText>
    </w:r>
    <w:r w:rsidRPr="007531BB">
      <w:fldChar w:fldCharType="separate"/>
    </w:r>
    <w:r w:rsidR="007D55AA">
      <w:rPr>
        <w:noProof/>
      </w:rPr>
      <w:instrText>2</w:instrText>
    </w:r>
    <w:r w:rsidRPr="007531BB">
      <w:fldChar w:fldCharType="end"/>
    </w:r>
    <w:r w:rsidRPr="007531BB">
      <w:instrText xml:space="preserve"> / </w:instrText>
    </w:r>
    <w:fldSimple w:instr=" NUMPAGES  \* Arabic  \* MERGEFORMAT ">
      <w:r w:rsidR="007D55AA">
        <w:rPr>
          <w:noProof/>
        </w:rPr>
        <w:instrText>4</w:instrText>
      </w:r>
    </w:fldSimple>
    <w:r w:rsidRPr="007531BB">
      <w:instrText xml:space="preserve">" " " </w:instrText>
    </w:r>
    <w:r w:rsidRPr="007531BB">
      <w:fldChar w:fldCharType="separate"/>
    </w:r>
    <w:r w:rsidR="00746602" w:rsidRPr="007531BB">
      <w:rPr>
        <w:noProof/>
      </w:rPr>
      <w:t xml:space="preserve"> </w:t>
    </w:r>
    <w:r w:rsidRPr="007531BB">
      <w:fldChar w:fldCharType="end"/>
    </w:r>
  </w:p>
  <w:p w14:paraId="4CB00C86" w14:textId="77777777" w:rsidR="00355D26" w:rsidRDefault="00355D26" w:rsidP="001905C8">
    <w:pPr>
      <w:rPr>
        <w:sz w:val="24"/>
        <w:szCs w:val="24"/>
      </w:rPr>
    </w:pPr>
    <w:r w:rsidRPr="007531BB">
      <w:rPr>
        <w:b/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B888FC9" wp14:editId="410103FC">
              <wp:simplePos x="0" y="0"/>
              <wp:positionH relativeFrom="page">
                <wp:align>left</wp:align>
              </wp:positionH>
              <wp:positionV relativeFrom="bottomMargin">
                <wp:posOffset>377825</wp:posOffset>
              </wp:positionV>
              <wp:extent cx="6835775" cy="708660"/>
              <wp:effectExtent l="0" t="0" r="22225" b="0"/>
              <wp:wrapNone/>
              <wp:docPr id="23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35775" cy="708660"/>
                      </a:xfrm>
                      <a:custGeom>
                        <a:avLst/>
                        <a:gdLst>
                          <a:gd name="T0" fmla="*/ 0 w 28350"/>
                          <a:gd name="T1" fmla="*/ 0 h 2392"/>
                          <a:gd name="T2" fmla="*/ 27932 w 28350"/>
                          <a:gd name="T3" fmla="*/ 0 h 2392"/>
                          <a:gd name="T4" fmla="*/ 28014 w 28350"/>
                          <a:gd name="T5" fmla="*/ 1611 h 2392"/>
                          <a:gd name="T6" fmla="*/ 25707 w 28350"/>
                          <a:gd name="T7" fmla="*/ 2392 h 2392"/>
                          <a:gd name="T8" fmla="*/ 0 w 28350"/>
                          <a:gd name="T9" fmla="*/ 2392 h 2392"/>
                          <a:gd name="T10" fmla="*/ 0 w 28350"/>
                          <a:gd name="T11" fmla="*/ 0 h 2392"/>
                          <a:gd name="connsiteX0" fmla="*/ 3599 w 9960"/>
                          <a:gd name="connsiteY0" fmla="*/ 748 h 10000"/>
                          <a:gd name="connsiteX1" fmla="*/ 9853 w 9960"/>
                          <a:gd name="connsiteY1" fmla="*/ 0 h 10000"/>
                          <a:gd name="connsiteX2" fmla="*/ 9881 w 9960"/>
                          <a:gd name="connsiteY2" fmla="*/ 6735 h 10000"/>
                          <a:gd name="connsiteX3" fmla="*/ 9068 w 9960"/>
                          <a:gd name="connsiteY3" fmla="*/ 10000 h 10000"/>
                          <a:gd name="connsiteX4" fmla="*/ 0 w 9960"/>
                          <a:gd name="connsiteY4" fmla="*/ 10000 h 10000"/>
                          <a:gd name="connsiteX5" fmla="*/ 3599 w 9960"/>
                          <a:gd name="connsiteY5" fmla="*/ 748 h 10000"/>
                          <a:gd name="connsiteX0" fmla="*/ 3644 w 10000"/>
                          <a:gd name="connsiteY0" fmla="*/ 982 h 10000"/>
                          <a:gd name="connsiteX1" fmla="*/ 9893 w 10000"/>
                          <a:gd name="connsiteY1" fmla="*/ 0 h 10000"/>
                          <a:gd name="connsiteX2" fmla="*/ 9921 w 10000"/>
                          <a:gd name="connsiteY2" fmla="*/ 6735 h 10000"/>
                          <a:gd name="connsiteX3" fmla="*/ 9104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5" fmla="*/ 3644 w 10000"/>
                          <a:gd name="connsiteY5" fmla="*/ 982 h 10000"/>
                          <a:gd name="connsiteX0" fmla="*/ 1635 w 7991"/>
                          <a:gd name="connsiteY0" fmla="*/ 982 h 10000"/>
                          <a:gd name="connsiteX1" fmla="*/ 7884 w 7991"/>
                          <a:gd name="connsiteY1" fmla="*/ 0 h 10000"/>
                          <a:gd name="connsiteX2" fmla="*/ 7912 w 7991"/>
                          <a:gd name="connsiteY2" fmla="*/ 6735 h 10000"/>
                          <a:gd name="connsiteX3" fmla="*/ 7095 w 7991"/>
                          <a:gd name="connsiteY3" fmla="*/ 10000 h 10000"/>
                          <a:gd name="connsiteX4" fmla="*/ 0 w 7991"/>
                          <a:gd name="connsiteY4" fmla="*/ 9453 h 10000"/>
                          <a:gd name="connsiteX5" fmla="*/ 1635 w 7991"/>
                          <a:gd name="connsiteY5" fmla="*/ 982 h 10000"/>
                          <a:gd name="connsiteX0" fmla="*/ 0 w 7954"/>
                          <a:gd name="connsiteY0" fmla="*/ 982 h 10000"/>
                          <a:gd name="connsiteX1" fmla="*/ 7820 w 7954"/>
                          <a:gd name="connsiteY1" fmla="*/ 0 h 10000"/>
                          <a:gd name="connsiteX2" fmla="*/ 7855 w 7954"/>
                          <a:gd name="connsiteY2" fmla="*/ 6735 h 10000"/>
                          <a:gd name="connsiteX3" fmla="*/ 6833 w 7954"/>
                          <a:gd name="connsiteY3" fmla="*/ 10000 h 10000"/>
                          <a:gd name="connsiteX4" fmla="*/ 6 w 7954"/>
                          <a:gd name="connsiteY4" fmla="*/ 9974 h 10000"/>
                          <a:gd name="connsiteX5" fmla="*/ 0 w 7954"/>
                          <a:gd name="connsiteY5" fmla="*/ 982 h 10000"/>
                          <a:gd name="connsiteX0" fmla="*/ 0 w 10043"/>
                          <a:gd name="connsiteY0" fmla="*/ 18 h 9036"/>
                          <a:gd name="connsiteX1" fmla="*/ 9898 w 10043"/>
                          <a:gd name="connsiteY1" fmla="*/ 0 h 9036"/>
                          <a:gd name="connsiteX2" fmla="*/ 9876 w 10043"/>
                          <a:gd name="connsiteY2" fmla="*/ 5771 h 9036"/>
                          <a:gd name="connsiteX3" fmla="*/ 8591 w 10043"/>
                          <a:gd name="connsiteY3" fmla="*/ 9036 h 9036"/>
                          <a:gd name="connsiteX4" fmla="*/ 8 w 10043"/>
                          <a:gd name="connsiteY4" fmla="*/ 9010 h 9036"/>
                          <a:gd name="connsiteX5" fmla="*/ 0 w 10043"/>
                          <a:gd name="connsiteY5" fmla="*/ 18 h 9036"/>
                          <a:gd name="connsiteX0" fmla="*/ 0 w 9996"/>
                          <a:gd name="connsiteY0" fmla="*/ 20 h 10000"/>
                          <a:gd name="connsiteX1" fmla="*/ 9849 w 9996"/>
                          <a:gd name="connsiteY1" fmla="*/ 0 h 10000"/>
                          <a:gd name="connsiteX2" fmla="*/ 9834 w 9996"/>
                          <a:gd name="connsiteY2" fmla="*/ 6387 h 10000"/>
                          <a:gd name="connsiteX3" fmla="*/ 8554 w 9996"/>
                          <a:gd name="connsiteY3" fmla="*/ 10000 h 10000"/>
                          <a:gd name="connsiteX4" fmla="*/ 8 w 9996"/>
                          <a:gd name="connsiteY4" fmla="*/ 9971 h 10000"/>
                          <a:gd name="connsiteX5" fmla="*/ 0 w 999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53 w 9966"/>
                          <a:gd name="connsiteY1" fmla="*/ 0 h 10000"/>
                          <a:gd name="connsiteX2" fmla="*/ 9838 w 9966"/>
                          <a:gd name="connsiteY2" fmla="*/ 6387 h 10000"/>
                          <a:gd name="connsiteX3" fmla="*/ 8557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87 w 9966"/>
                          <a:gd name="connsiteY1" fmla="*/ 0 h 10000"/>
                          <a:gd name="connsiteX2" fmla="*/ 9806 w 9966"/>
                          <a:gd name="connsiteY2" fmla="*/ 6762 h 10000"/>
                          <a:gd name="connsiteX3" fmla="*/ 8586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10003"/>
                          <a:gd name="connsiteY0" fmla="*/ 20 h 10000"/>
                          <a:gd name="connsiteX1" fmla="*/ 9921 w 10003"/>
                          <a:gd name="connsiteY1" fmla="*/ 0 h 10000"/>
                          <a:gd name="connsiteX2" fmla="*/ 9846 w 10003"/>
                          <a:gd name="connsiteY2" fmla="*/ 6848 h 10000"/>
                          <a:gd name="connsiteX3" fmla="*/ 8615 w 10003"/>
                          <a:gd name="connsiteY3" fmla="*/ 10000 h 10000"/>
                          <a:gd name="connsiteX4" fmla="*/ 8 w 10003"/>
                          <a:gd name="connsiteY4" fmla="*/ 9971 h 10000"/>
                          <a:gd name="connsiteX5" fmla="*/ 0 w 10003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6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9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7"/>
                          <a:gd name="connsiteY0" fmla="*/ 2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9958"/>
                          <a:gd name="connsiteX1" fmla="*/ 9921 w 10027"/>
                          <a:gd name="connsiteY1" fmla="*/ 0 h 9958"/>
                          <a:gd name="connsiteX2" fmla="*/ 9856 w 10027"/>
                          <a:gd name="connsiteY2" fmla="*/ 6848 h 9958"/>
                          <a:gd name="connsiteX3" fmla="*/ 8615 w 10027"/>
                          <a:gd name="connsiteY3" fmla="*/ 9958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42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0027" h="10000">
                            <a:moveTo>
                              <a:pt x="0" y="0"/>
                            </a:moveTo>
                            <a:lnTo>
                              <a:pt x="9921" y="0"/>
                            </a:lnTo>
                            <a:cubicBezTo>
                              <a:pt x="10071" y="2823"/>
                              <a:pt x="10073" y="5210"/>
                              <a:pt x="9856" y="6848"/>
                            </a:cubicBezTo>
                            <a:cubicBezTo>
                              <a:pt x="9639" y="8486"/>
                              <a:pt x="9281" y="9958"/>
                              <a:pt x="8615" y="9958"/>
                            </a:cubicBezTo>
                            <a:lnTo>
                              <a:pt x="0" y="10000"/>
                            </a:lnTo>
                            <a:cubicBezTo>
                              <a:pt x="0" y="6676"/>
                              <a:pt x="0" y="3359"/>
                              <a:pt x="0" y="42"/>
                            </a:cubicBezTo>
                            <a:close/>
                          </a:path>
                        </a:pathLst>
                      </a:custGeom>
                      <a:solidFill>
                        <a:srgbClr val="DCDCE0"/>
                      </a:solidFill>
                      <a:ln w="0">
                        <a:noFill/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5D28DC" id="Freeform 5" o:spid="_x0000_s1026" style="position:absolute;margin-left:0;margin-top:29.75pt;width:538.25pt;height:55.8pt;flip:y;z-index:-2516500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bottom-margin-area;mso-width-percent:0;mso-height-percent:0;mso-width-relative:margin;mso-height-relative:margin;v-text-anchor:top" coordsize="10027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" path="m,l9921,v150,2823,152,5210,-65,6848c9639,8486,9281,9958,8615,9958l,10000c,6676,,3359,,42l,xe" fillcolor="#dcdce0" stroked="f" strokeweight="0">
              <v:path arrowok="t" o:connecttype="custom" o:connectlocs="0,0;6763511,0;6719198,485290;5873163,705684;0,708660;0,2976" o:connectangles="0,0,0,0,0,0"/>
              <w10:wrap anchorx="page" anchory="margin"/>
            </v:shape>
          </w:pict>
        </mc:Fallback>
      </mc:AlternateContent>
    </w:r>
  </w:p>
  <w:p w14:paraId="18DD5F80" w14:textId="77777777" w:rsidR="00355D26" w:rsidRDefault="00355D26" w:rsidP="001905C8">
    <w:pPr>
      <w:rPr>
        <w:sz w:val="24"/>
        <w:szCs w:val="24"/>
      </w:rPr>
    </w:pPr>
  </w:p>
  <w:p w14:paraId="7FA57DC6" w14:textId="77777777" w:rsidR="00355D26" w:rsidRDefault="00355D26" w:rsidP="001905C8">
    <w:pPr>
      <w:rPr>
        <w:sz w:val="24"/>
        <w:szCs w:val="24"/>
      </w:rPr>
    </w:pPr>
  </w:p>
  <w:p w14:paraId="0AD711B0" w14:textId="77777777" w:rsidR="00355D26" w:rsidRPr="00960B22" w:rsidRDefault="00BC51E7" w:rsidP="001905C8">
    <w:pPr>
      <w:pStyle w:val="Fuzeile"/>
      <w:rPr>
        <w:b/>
        <w:sz w:val="22"/>
      </w:rPr>
    </w:pPr>
    <w:r w:rsidRPr="00960B22">
      <w:rPr>
        <w:sz w:val="22"/>
      </w:rPr>
      <w:t>Alte Leipziger</w:t>
    </w:r>
    <w:r w:rsidR="00355D26" w:rsidRPr="00960B22">
      <w:rPr>
        <w:sz w:val="22"/>
      </w:rPr>
      <w:t xml:space="preserve"> Versicherung AG</w:t>
    </w:r>
    <w:r w:rsidR="00960B22">
      <w:rPr>
        <w:sz w:val="22"/>
      </w:rPr>
      <w:t xml:space="preserve">, </w:t>
    </w:r>
    <w:r w:rsidR="00355D26" w:rsidRPr="00960B22">
      <w:rPr>
        <w:sz w:val="22"/>
      </w:rPr>
      <w:t>Vertriebsdirektion Süd</w:t>
    </w:r>
    <w:r w:rsidR="00960B22">
      <w:rPr>
        <w:sz w:val="22"/>
      </w:rPr>
      <w:t>,</w:t>
    </w:r>
    <w:r w:rsidR="00960B22">
      <w:rPr>
        <w:sz w:val="22"/>
      </w:rPr>
      <w:br/>
    </w:r>
    <w:hyperlink r:id="rId1" w:history="1">
      <w:r w:rsidR="00355D26" w:rsidRPr="00960B22">
        <w:rPr>
          <w:rStyle w:val="Hyperlink"/>
          <w:sz w:val="22"/>
        </w:rPr>
        <w:t>vertriebsservice-sach@alte-leipziger.de</w:t>
      </w:r>
    </w:hyperlink>
  </w:p>
  <w:p w14:paraId="77CE510B" w14:textId="77777777" w:rsidR="00355D26" w:rsidRPr="00960B22" w:rsidRDefault="00355D26" w:rsidP="001905C8">
    <w:pPr>
      <w:rPr>
        <w:sz w:val="22"/>
      </w:rPr>
    </w:pPr>
    <w:r w:rsidRPr="00960B22">
      <w:rPr>
        <w:sz w:val="22"/>
      </w:rPr>
      <w:t xml:space="preserve">Karsten </w:t>
    </w:r>
    <w:proofErr w:type="spellStart"/>
    <w:proofErr w:type="gramStart"/>
    <w:r w:rsidRPr="00960B22">
      <w:rPr>
        <w:sz w:val="22"/>
      </w:rPr>
      <w:t>Dürrler</w:t>
    </w:r>
    <w:proofErr w:type="spellEnd"/>
    <w:r w:rsidR="00960B22">
      <w:rPr>
        <w:sz w:val="22"/>
      </w:rPr>
      <w:t xml:space="preserve">, </w:t>
    </w:r>
    <w:r w:rsidRPr="00960B22">
      <w:rPr>
        <w:sz w:val="22"/>
      </w:rPr>
      <w:t xml:space="preserve"> </w:t>
    </w:r>
    <w:r w:rsidRPr="00960B22">
      <w:rPr>
        <w:sz w:val="22"/>
        <w:lang w:eastAsia="de-DE"/>
      </w:rPr>
      <w:t>Accountmanager</w:t>
    </w:r>
    <w:proofErr w:type="gramEnd"/>
    <w:r w:rsidRPr="00960B22">
      <w:rPr>
        <w:sz w:val="22"/>
        <w:lang w:eastAsia="de-DE"/>
      </w:rPr>
      <w:t xml:space="preserve"> Sach</w:t>
    </w:r>
    <w:r w:rsidR="00960B22">
      <w:rPr>
        <w:sz w:val="22"/>
        <w:lang w:eastAsia="de-DE"/>
      </w:rPr>
      <w:t xml:space="preserve">, </w:t>
    </w:r>
    <w:r w:rsidRPr="00960B22">
      <w:rPr>
        <w:rFonts w:cs="Times New Roman"/>
        <w:sz w:val="22"/>
        <w:lang w:eastAsia="de-DE"/>
      </w:rPr>
      <w:t xml:space="preserve">Tel. </w:t>
    </w:r>
    <w:r w:rsidRPr="00960B22">
      <w:rPr>
        <w:rFonts w:cs="Times New Roman"/>
        <w:sz w:val="22"/>
        <w:lang w:val="en-US" w:eastAsia="de-DE"/>
      </w:rPr>
      <w:t>(089) 23195-278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C4F4D" w14:textId="77777777" w:rsidR="00280FBE" w:rsidRDefault="00280FB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51666" w14:textId="77777777" w:rsidR="00850CA8" w:rsidRPr="007531BB" w:rsidRDefault="00850CA8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Separator" w:id="0">
    <w:p w14:paraId="3BDE83A4" w14:textId="77777777" w:rsidR="00850CA8" w:rsidRPr="007531BB" w:rsidRDefault="00850CA8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Notice" w:id="1">
    <w:p w14:paraId="0932E6DC" w14:textId="77777777" w:rsidR="00850CA8" w:rsidRPr="007531BB" w:rsidRDefault="00850CA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FD902" w14:textId="77777777" w:rsidR="00280FBE" w:rsidRDefault="00280FB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1430D" w14:textId="77777777" w:rsidR="00355D26" w:rsidRDefault="00355D26">
    <w:pPr>
      <w:pStyle w:val="Kopfzeile"/>
    </w:pPr>
  </w:p>
  <w:p w14:paraId="4016224A" w14:textId="77777777" w:rsidR="00355D26" w:rsidRDefault="00355D26">
    <w:pPr>
      <w:pStyle w:val="Kopfzeile"/>
    </w:pPr>
  </w:p>
  <w:p w14:paraId="2C2E3F2F" w14:textId="77777777" w:rsidR="00355D26" w:rsidRDefault="00355D26">
    <w:pPr>
      <w:pStyle w:val="Kopfzeile"/>
    </w:pPr>
  </w:p>
  <w:p w14:paraId="053AC0CD" w14:textId="77777777" w:rsidR="00355D26" w:rsidRPr="007531BB" w:rsidRDefault="00355D26">
    <w:pPr>
      <w:pStyle w:val="Kopfzeile"/>
    </w:pPr>
    <w:r w:rsidRPr="00607D70">
      <w:rPr>
        <w:noProof/>
      </w:rPr>
      <mc:AlternateContent>
        <mc:Choice Requires="wpg">
          <w:drawing>
            <wp:anchor distT="0" distB="0" distL="114300" distR="114300" simplePos="0" relativeHeight="251668480" behindDoc="0" locked="1" layoutInCell="1" allowOverlap="1" wp14:anchorId="20ECC170" wp14:editId="35C5ACF2">
              <wp:simplePos x="0" y="0"/>
              <wp:positionH relativeFrom="page">
                <wp:posOffset>4554855</wp:posOffset>
              </wp:positionH>
              <wp:positionV relativeFrom="page">
                <wp:posOffset>0</wp:posOffset>
              </wp:positionV>
              <wp:extent cx="2998800" cy="910800"/>
              <wp:effectExtent l="0" t="0" r="11430" b="22860"/>
              <wp:wrapNone/>
              <wp:docPr id="5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8800" cy="910800"/>
                        <a:chOff x="0" y="0"/>
                        <a:chExt cx="2999657" cy="909637"/>
                      </a:xfrm>
                    </wpg:grpSpPr>
                    <wps:wsp>
                      <wps:cNvPr id="6" name="Grafik 9"/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2999657" cy="909637"/>
                        </a:xfrm>
                        <a:custGeom>
                          <a:avLst/>
                          <a:gdLst>
                            <a:gd name="connsiteX0" fmla="*/ 159 w 8744305"/>
                            <a:gd name="connsiteY0" fmla="*/ 668889 h 960000"/>
                            <a:gd name="connsiteX1" fmla="*/ 221792 w 8744305"/>
                            <a:gd name="connsiteY1" fmla="*/ 154176 h 960000"/>
                            <a:gd name="connsiteX2" fmla="*/ 871772 w 8744305"/>
                            <a:gd name="connsiteY2" fmla="*/ 159 h 960000"/>
                            <a:gd name="connsiteX3" fmla="*/ 8746099 w 8744305"/>
                            <a:gd name="connsiteY3" fmla="*/ 159 h 960000"/>
                            <a:gd name="connsiteX4" fmla="*/ 8746099 w 8744305"/>
                            <a:gd name="connsiteY4" fmla="*/ 959950 h 960000"/>
                            <a:gd name="connsiteX5" fmla="*/ 36924 w 8744305"/>
                            <a:gd name="connsiteY5" fmla="*/ 959950 h 960000"/>
                            <a:gd name="connsiteX6" fmla="*/ 15220 w 8744305"/>
                            <a:gd name="connsiteY6" fmla="*/ 849167 h 960000"/>
                            <a:gd name="connsiteX7" fmla="*/ 159 w 8744305"/>
                            <a:gd name="connsiteY7" fmla="*/ 668889 h 960000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17 h 960708"/>
                            <a:gd name="connsiteX5" fmla="*/ 8745940 w 8745940"/>
                            <a:gd name="connsiteY5" fmla="*/ 960708 h 960708"/>
                            <a:gd name="connsiteX6" fmla="*/ 36765 w 8745940"/>
                            <a:gd name="connsiteY6" fmla="*/ 960708 h 960708"/>
                            <a:gd name="connsiteX7" fmla="*/ 15061 w 8745940"/>
                            <a:gd name="connsiteY7" fmla="*/ 849925 h 960708"/>
                            <a:gd name="connsiteX8" fmla="*/ 0 w 8745940"/>
                            <a:gd name="connsiteY8" fmla="*/ 669647 h 960708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8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75958 w 1594625"/>
                            <a:gd name="connsiteY0" fmla="*/ 669646 h 960709"/>
                            <a:gd name="connsiteX1" fmla="*/ 297590 w 1594625"/>
                            <a:gd name="connsiteY1" fmla="*/ 154934 h 960709"/>
                            <a:gd name="connsiteX2" fmla="*/ 947570 w 1594625"/>
                            <a:gd name="connsiteY2" fmla="*/ 916 h 960709"/>
                            <a:gd name="connsiteX3" fmla="*/ 1594625 w 1594625"/>
                            <a:gd name="connsiteY3" fmla="*/ 0 h 960709"/>
                            <a:gd name="connsiteX4" fmla="*/ 1594625 w 1594625"/>
                            <a:gd name="connsiteY4" fmla="*/ 960709 h 960709"/>
                            <a:gd name="connsiteX5" fmla="*/ 112723 w 1594625"/>
                            <a:gd name="connsiteY5" fmla="*/ 960709 h 960709"/>
                            <a:gd name="connsiteX6" fmla="*/ 101581 w 1594625"/>
                            <a:gd name="connsiteY6" fmla="*/ 909637 h 960709"/>
                            <a:gd name="connsiteX7" fmla="*/ 91018 w 1594625"/>
                            <a:gd name="connsiteY7" fmla="*/ 849925 h 960709"/>
                            <a:gd name="connsiteX8" fmla="*/ 75958 w 1594625"/>
                            <a:gd name="connsiteY8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1518667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1 w 2999657"/>
                            <a:gd name="connsiteY0" fmla="*/ 669646 h 909637"/>
                            <a:gd name="connsiteX1" fmla="*/ 221632 w 2999657"/>
                            <a:gd name="connsiteY1" fmla="*/ 154934 h 909637"/>
                            <a:gd name="connsiteX2" fmla="*/ 871613 w 2999657"/>
                            <a:gd name="connsiteY2" fmla="*/ 916 h 909637"/>
                            <a:gd name="connsiteX3" fmla="*/ 2999657 w 2999657"/>
                            <a:gd name="connsiteY3" fmla="*/ 0 h 909637"/>
                            <a:gd name="connsiteX4" fmla="*/ 2999656 w 2999657"/>
                            <a:gd name="connsiteY4" fmla="*/ 909637 h 909637"/>
                            <a:gd name="connsiteX5" fmla="*/ 25624 w 2999657"/>
                            <a:gd name="connsiteY5" fmla="*/ 909637 h 909637"/>
                            <a:gd name="connsiteX6" fmla="*/ 15059 w 2999657"/>
                            <a:gd name="connsiteY6" fmla="*/ 849925 h 909637"/>
                            <a:gd name="connsiteX7" fmla="*/ 0 w 2999657"/>
                            <a:gd name="connsiteY7" fmla="*/ 669646 h 909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999657" h="909637">
                              <a:moveTo>
                                <a:pt x="1" y="669646"/>
                              </a:moveTo>
                              <a:cubicBezTo>
                                <a:pt x="1" y="429161"/>
                                <a:pt x="73948" y="257647"/>
                                <a:pt x="221632" y="154934"/>
                              </a:cubicBezTo>
                              <a:cubicBezTo>
                                <a:pt x="369494" y="52325"/>
                                <a:pt x="586084" y="916"/>
                                <a:pt x="871613" y="916"/>
                              </a:cubicBezTo>
                              <a:lnTo>
                                <a:pt x="2999657" y="0"/>
                              </a:lnTo>
                              <a:lnTo>
                                <a:pt x="2999656" y="909637"/>
                              </a:lnTo>
                              <a:lnTo>
                                <a:pt x="25624" y="909637"/>
                              </a:lnTo>
                              <a:cubicBezTo>
                                <a:pt x="22005" y="891172"/>
                                <a:pt x="19330" y="889924"/>
                                <a:pt x="15059" y="849925"/>
                              </a:cubicBezTo>
                              <a:cubicBezTo>
                                <a:pt x="5043" y="784778"/>
                                <a:pt x="0" y="724709"/>
                                <a:pt x="0" y="6696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E0D3E"/>
                        </a:solidFill>
                        <a:ln w="9525" cap="flat">
                          <a:solidFill>
                            <a:srgbClr val="BE0D3E"/>
                          </a:solidFill>
                          <a:prstDash val="solid"/>
                          <a:miter/>
                        </a:ln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4685" y="248456"/>
                          <a:ext cx="2224373" cy="4610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D8FE82" id="Gruppieren 3" o:spid="_x0000_s1026" style="position:absolute;margin-left:358.65pt;margin-top:0;width:236.15pt;height:71.7pt;z-index:251668480;mso-position-horizontal-relative:page;mso-position-vertical-relative:page;mso-width-relative:margin;mso-height-relative:margin" coordsize="29996,9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">
              <v:shape id="Grafik 9" o:spid="_x0000_s1027" style="position:absolute;width:29996;height:9096;flip:y;visibility:visible;mso-wrap-style:square;v-text-anchor:middle" coordsize="2999657,90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" path="m1,669646c1,429161,73948,257647,221632,154934,369494,52325,586084,916,871613,916l2999657,r-1,909637l25624,909637c22005,891172,19330,889924,15059,849925,5043,784778,,724709,,669646r1,xe" fillcolor="#be0d3e" strokecolor="#be0d3e">
                <v:stroke joinstyle="miter"/>
                <v:path arrowok="t" o:connecttype="custom" o:connectlocs="1,669646;221632,154934;871613,916;2999657,0;2999656,909637;25624,909637;15059,849925;0,669646" o:connectangles="0,0,0,0,0,0,0,0"/>
                <o:lock v:ext="edit" aspectratio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3946;top:2484;width:2224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">
                <v:imagedata r:id="rId3" o:title=""/>
              </v:shape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935D3" w14:textId="77777777" w:rsidR="00280FBE" w:rsidRDefault="00280F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4F28"/>
    <w:multiLevelType w:val="multilevel"/>
    <w:tmpl w:val="EDA43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F4D7C"/>
    <w:multiLevelType w:val="multilevel"/>
    <w:tmpl w:val="80F8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FB4748"/>
    <w:multiLevelType w:val="multilevel"/>
    <w:tmpl w:val="A83E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B5222B"/>
    <w:multiLevelType w:val="multilevel"/>
    <w:tmpl w:val="86584266"/>
    <w:numStyleLink w:val="ListeAufzhlung"/>
  </w:abstractNum>
  <w:abstractNum w:abstractNumId="4" w15:restartNumberingAfterBreak="0">
    <w:nsid w:val="06AC13F2"/>
    <w:multiLevelType w:val="multilevel"/>
    <w:tmpl w:val="E01C1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B25647"/>
    <w:multiLevelType w:val="hybridMultilevel"/>
    <w:tmpl w:val="542A3C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142A6"/>
    <w:multiLevelType w:val="multilevel"/>
    <w:tmpl w:val="46E4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9F5796"/>
    <w:multiLevelType w:val="hybridMultilevel"/>
    <w:tmpl w:val="DA2A337E"/>
    <w:lvl w:ilvl="0" w:tplc="0407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" w15:restartNumberingAfterBreak="0">
    <w:nsid w:val="17E02D73"/>
    <w:multiLevelType w:val="multilevel"/>
    <w:tmpl w:val="605AFC0A"/>
    <w:styleLink w:val="ListeNummerierung"/>
    <w:lvl w:ilvl="0">
      <w:start w:val="1"/>
      <w:numFmt w:val="decimal"/>
      <w:pStyle w:val="Nummerieru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9" w15:restartNumberingAfterBreak="0">
    <w:nsid w:val="1B9F66B9"/>
    <w:multiLevelType w:val="multilevel"/>
    <w:tmpl w:val="86584266"/>
    <w:numStyleLink w:val="ListeAufzhlung"/>
  </w:abstractNum>
  <w:abstractNum w:abstractNumId="10" w15:restartNumberingAfterBreak="0">
    <w:nsid w:val="1F76375F"/>
    <w:multiLevelType w:val="multilevel"/>
    <w:tmpl w:val="86584266"/>
    <w:numStyleLink w:val="ListeAufzhlung"/>
  </w:abstractNum>
  <w:abstractNum w:abstractNumId="11" w15:restartNumberingAfterBreak="0">
    <w:nsid w:val="23204D6C"/>
    <w:multiLevelType w:val="multilevel"/>
    <w:tmpl w:val="E7FE9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508A7"/>
    <w:multiLevelType w:val="multilevel"/>
    <w:tmpl w:val="331A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43230F"/>
    <w:multiLevelType w:val="multilevel"/>
    <w:tmpl w:val="790A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E0D5585"/>
    <w:multiLevelType w:val="multilevel"/>
    <w:tmpl w:val="86584266"/>
    <w:numStyleLink w:val="ListeAufzhlung"/>
  </w:abstractNum>
  <w:abstractNum w:abstractNumId="15" w15:restartNumberingAfterBreak="0">
    <w:nsid w:val="2FB602B0"/>
    <w:multiLevelType w:val="multilevel"/>
    <w:tmpl w:val="86584266"/>
    <w:numStyleLink w:val="ListeAufzhlung"/>
  </w:abstractNum>
  <w:abstractNum w:abstractNumId="16" w15:restartNumberingAfterBreak="0">
    <w:nsid w:val="33335A67"/>
    <w:multiLevelType w:val="multilevel"/>
    <w:tmpl w:val="CADE6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4544F1"/>
    <w:multiLevelType w:val="multilevel"/>
    <w:tmpl w:val="35C6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FE63C5"/>
    <w:multiLevelType w:val="multilevel"/>
    <w:tmpl w:val="605AFC0A"/>
    <w:numStyleLink w:val="ListeNummerierung"/>
  </w:abstractNum>
  <w:abstractNum w:abstractNumId="19" w15:restartNumberingAfterBreak="0">
    <w:nsid w:val="391A68FF"/>
    <w:multiLevelType w:val="multilevel"/>
    <w:tmpl w:val="8812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611B47"/>
    <w:multiLevelType w:val="multilevel"/>
    <w:tmpl w:val="4DF6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BF2FAD"/>
    <w:multiLevelType w:val="multilevel"/>
    <w:tmpl w:val="86584266"/>
    <w:numStyleLink w:val="ListeAufzhlung"/>
  </w:abstractNum>
  <w:abstractNum w:abstractNumId="22" w15:restartNumberingAfterBreak="0">
    <w:nsid w:val="4003043D"/>
    <w:multiLevelType w:val="hybridMultilevel"/>
    <w:tmpl w:val="B26A3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8F0A73"/>
    <w:multiLevelType w:val="multilevel"/>
    <w:tmpl w:val="3344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1669A9"/>
    <w:multiLevelType w:val="multilevel"/>
    <w:tmpl w:val="9B688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E573FF"/>
    <w:multiLevelType w:val="hybridMultilevel"/>
    <w:tmpl w:val="BB704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F9415D"/>
    <w:multiLevelType w:val="multilevel"/>
    <w:tmpl w:val="9462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6656F8"/>
    <w:multiLevelType w:val="multilevel"/>
    <w:tmpl w:val="3F5C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673588"/>
    <w:multiLevelType w:val="multilevel"/>
    <w:tmpl w:val="605AFC0A"/>
    <w:numStyleLink w:val="ListeNummerierung"/>
  </w:abstractNum>
  <w:abstractNum w:abstractNumId="29" w15:restartNumberingAfterBreak="0">
    <w:nsid w:val="53407A21"/>
    <w:multiLevelType w:val="multilevel"/>
    <w:tmpl w:val="605AFC0A"/>
    <w:numStyleLink w:val="ListeNummerierung"/>
  </w:abstractNum>
  <w:abstractNum w:abstractNumId="30" w15:restartNumberingAfterBreak="0">
    <w:nsid w:val="579E17C5"/>
    <w:multiLevelType w:val="multilevel"/>
    <w:tmpl w:val="86584266"/>
    <w:styleLink w:val="ListeAufzhlung"/>
    <w:lvl w:ilvl="0">
      <w:start w:val="1"/>
      <w:numFmt w:val="bullet"/>
      <w:pStyle w:val="Aufzhlung"/>
      <w:lvlText w:val="•"/>
      <w:lvlJc w:val="left"/>
      <w:pPr>
        <w:ind w:left="170" w:hanging="170"/>
      </w:pPr>
      <w:rPr>
        <w:rFonts w:ascii="Ubuntu" w:hAnsi="Ubuntu" w:hint="default"/>
        <w:color w:val="BE0D3E" w:themeColor="accent1"/>
        <w:sz w:val="2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Ubuntu" w:hAnsi="Ubuntu" w:hint="default"/>
        <w:color w:val="004767" w:themeColor="accent2"/>
        <w:sz w:val="2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Ubuntu" w:hAnsi="Ubuntu" w:hint="default"/>
        <w:color w:val="646D74" w:themeColor="accent6"/>
        <w:sz w:val="2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Ubuntu" w:hAnsi="Ubuntu" w:hint="default"/>
        <w:color w:val="A8AAB3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598E5F0F"/>
    <w:multiLevelType w:val="multilevel"/>
    <w:tmpl w:val="F6301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060EEC"/>
    <w:multiLevelType w:val="hybridMultilevel"/>
    <w:tmpl w:val="885E17F6"/>
    <w:lvl w:ilvl="0" w:tplc="47AE3F6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671C2B"/>
    <w:multiLevelType w:val="multilevel"/>
    <w:tmpl w:val="A4AE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2ED2F4D"/>
    <w:multiLevelType w:val="multilevel"/>
    <w:tmpl w:val="9C588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400F88"/>
    <w:multiLevelType w:val="multilevel"/>
    <w:tmpl w:val="007AA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911803">
    <w:abstractNumId w:val="25"/>
  </w:num>
  <w:num w:numId="2" w16cid:durableId="393161746">
    <w:abstractNumId w:val="32"/>
  </w:num>
  <w:num w:numId="3" w16cid:durableId="1951929198">
    <w:abstractNumId w:val="14"/>
  </w:num>
  <w:num w:numId="4" w16cid:durableId="1924103126">
    <w:abstractNumId w:val="30"/>
  </w:num>
  <w:num w:numId="5" w16cid:durableId="1375155722">
    <w:abstractNumId w:val="9"/>
  </w:num>
  <w:num w:numId="6" w16cid:durableId="949166675">
    <w:abstractNumId w:val="21"/>
  </w:num>
  <w:num w:numId="7" w16cid:durableId="406197208">
    <w:abstractNumId w:val="8"/>
  </w:num>
  <w:num w:numId="8" w16cid:durableId="2045670138">
    <w:abstractNumId w:val="18"/>
  </w:num>
  <w:num w:numId="9" w16cid:durableId="931623366">
    <w:abstractNumId w:val="28"/>
  </w:num>
  <w:num w:numId="10" w16cid:durableId="748038081">
    <w:abstractNumId w:val="29"/>
  </w:num>
  <w:num w:numId="11" w16cid:durableId="9860548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49533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77037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79668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44768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80335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50361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8518107">
    <w:abstractNumId w:val="15"/>
  </w:num>
  <w:num w:numId="19" w16cid:durableId="1331062834">
    <w:abstractNumId w:val="3"/>
  </w:num>
  <w:num w:numId="20" w16cid:durableId="834566313">
    <w:abstractNumId w:val="10"/>
  </w:num>
  <w:num w:numId="21" w16cid:durableId="2022777210">
    <w:abstractNumId w:val="22"/>
  </w:num>
  <w:num w:numId="22" w16cid:durableId="104663559">
    <w:abstractNumId w:val="7"/>
  </w:num>
  <w:num w:numId="23" w16cid:durableId="2000620989">
    <w:abstractNumId w:val="19"/>
  </w:num>
  <w:num w:numId="24" w16cid:durableId="1673023498">
    <w:abstractNumId w:val="35"/>
  </w:num>
  <w:num w:numId="25" w16cid:durableId="872308430">
    <w:abstractNumId w:val="1"/>
  </w:num>
  <w:num w:numId="26" w16cid:durableId="322663785">
    <w:abstractNumId w:val="27"/>
  </w:num>
  <w:num w:numId="27" w16cid:durableId="1149253582">
    <w:abstractNumId w:val="2"/>
  </w:num>
  <w:num w:numId="28" w16cid:durableId="2074503493">
    <w:abstractNumId w:val="20"/>
  </w:num>
  <w:num w:numId="29" w16cid:durableId="1888369496">
    <w:abstractNumId w:val="4"/>
  </w:num>
  <w:num w:numId="30" w16cid:durableId="664211438">
    <w:abstractNumId w:val="11"/>
  </w:num>
  <w:num w:numId="31" w16cid:durableId="80496349">
    <w:abstractNumId w:val="33"/>
  </w:num>
  <w:num w:numId="32" w16cid:durableId="528301104">
    <w:abstractNumId w:val="6"/>
  </w:num>
  <w:num w:numId="33" w16cid:durableId="1621034827">
    <w:abstractNumId w:val="16"/>
  </w:num>
  <w:num w:numId="34" w16cid:durableId="541014163">
    <w:abstractNumId w:val="34"/>
  </w:num>
  <w:num w:numId="35" w16cid:durableId="139999212">
    <w:abstractNumId w:val="5"/>
  </w:num>
  <w:num w:numId="36" w16cid:durableId="531379231">
    <w:abstractNumId w:val="13"/>
  </w:num>
  <w:num w:numId="37" w16cid:durableId="2052458808">
    <w:abstractNumId w:val="26"/>
  </w:num>
  <w:num w:numId="38" w16cid:durableId="1189684825">
    <w:abstractNumId w:val="12"/>
  </w:num>
  <w:num w:numId="39" w16cid:durableId="1449394840">
    <w:abstractNumId w:val="17"/>
  </w:num>
  <w:num w:numId="40" w16cid:durableId="1031220948">
    <w:abstractNumId w:val="31"/>
  </w:num>
  <w:num w:numId="41" w16cid:durableId="1001856810">
    <w:abstractNumId w:val="0"/>
  </w:num>
  <w:num w:numId="42" w16cid:durableId="1458064552">
    <w:abstractNumId w:val="23"/>
  </w:num>
  <w:num w:numId="43" w16cid:durableId="75624809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CE"/>
    <w:rsid w:val="00011050"/>
    <w:rsid w:val="00022A0E"/>
    <w:rsid w:val="00043B80"/>
    <w:rsid w:val="00061C9E"/>
    <w:rsid w:val="00065ECD"/>
    <w:rsid w:val="00076B9D"/>
    <w:rsid w:val="000A760C"/>
    <w:rsid w:val="000B1B6E"/>
    <w:rsid w:val="000B3B9A"/>
    <w:rsid w:val="000C08D8"/>
    <w:rsid w:val="000C22DC"/>
    <w:rsid w:val="000C56C0"/>
    <w:rsid w:val="000C6B85"/>
    <w:rsid w:val="000D2ADE"/>
    <w:rsid w:val="000D4A7B"/>
    <w:rsid w:val="000E38CD"/>
    <w:rsid w:val="000F3F8C"/>
    <w:rsid w:val="000F784E"/>
    <w:rsid w:val="001027B6"/>
    <w:rsid w:val="00103F34"/>
    <w:rsid w:val="00114532"/>
    <w:rsid w:val="001146CA"/>
    <w:rsid w:val="00117C63"/>
    <w:rsid w:val="0013128F"/>
    <w:rsid w:val="0013290D"/>
    <w:rsid w:val="00142A6E"/>
    <w:rsid w:val="00146D1D"/>
    <w:rsid w:val="00151A9D"/>
    <w:rsid w:val="001743B3"/>
    <w:rsid w:val="00187E17"/>
    <w:rsid w:val="001905C8"/>
    <w:rsid w:val="00193E7E"/>
    <w:rsid w:val="001A5548"/>
    <w:rsid w:val="001B0EAC"/>
    <w:rsid w:val="001B4DE9"/>
    <w:rsid w:val="001B5CDD"/>
    <w:rsid w:val="001C2B36"/>
    <w:rsid w:val="001D16F9"/>
    <w:rsid w:val="001D6004"/>
    <w:rsid w:val="001E168D"/>
    <w:rsid w:val="001E37E8"/>
    <w:rsid w:val="002057E1"/>
    <w:rsid w:val="00207528"/>
    <w:rsid w:val="002138EE"/>
    <w:rsid w:val="0021390A"/>
    <w:rsid w:val="00213DE1"/>
    <w:rsid w:val="00215A99"/>
    <w:rsid w:val="0023753A"/>
    <w:rsid w:val="00246D0C"/>
    <w:rsid w:val="00255041"/>
    <w:rsid w:val="00256C71"/>
    <w:rsid w:val="002705F1"/>
    <w:rsid w:val="00275349"/>
    <w:rsid w:val="00280931"/>
    <w:rsid w:val="00280FBE"/>
    <w:rsid w:val="002850F6"/>
    <w:rsid w:val="00290A7B"/>
    <w:rsid w:val="002A2463"/>
    <w:rsid w:val="002C06E2"/>
    <w:rsid w:val="002C4063"/>
    <w:rsid w:val="002D2681"/>
    <w:rsid w:val="002D7280"/>
    <w:rsid w:val="002E1546"/>
    <w:rsid w:val="002E2B3B"/>
    <w:rsid w:val="002E3A97"/>
    <w:rsid w:val="002E3F6C"/>
    <w:rsid w:val="00313A61"/>
    <w:rsid w:val="003218FE"/>
    <w:rsid w:val="0032763F"/>
    <w:rsid w:val="00337051"/>
    <w:rsid w:val="00344971"/>
    <w:rsid w:val="00355D26"/>
    <w:rsid w:val="00367C5E"/>
    <w:rsid w:val="0037212C"/>
    <w:rsid w:val="0038637B"/>
    <w:rsid w:val="003929B5"/>
    <w:rsid w:val="00395E63"/>
    <w:rsid w:val="003C3D23"/>
    <w:rsid w:val="003C49DF"/>
    <w:rsid w:val="003E0966"/>
    <w:rsid w:val="003E4922"/>
    <w:rsid w:val="003E5FA0"/>
    <w:rsid w:val="003F1A7B"/>
    <w:rsid w:val="003F2E91"/>
    <w:rsid w:val="003F52D6"/>
    <w:rsid w:val="004011E4"/>
    <w:rsid w:val="00403A42"/>
    <w:rsid w:val="00406FE9"/>
    <w:rsid w:val="0041259B"/>
    <w:rsid w:val="00423845"/>
    <w:rsid w:val="004339B3"/>
    <w:rsid w:val="00440399"/>
    <w:rsid w:val="0045727F"/>
    <w:rsid w:val="004613B0"/>
    <w:rsid w:val="00464C34"/>
    <w:rsid w:val="0046789C"/>
    <w:rsid w:val="004708B1"/>
    <w:rsid w:val="00471DF8"/>
    <w:rsid w:val="0047334F"/>
    <w:rsid w:val="00477B1D"/>
    <w:rsid w:val="00483BB5"/>
    <w:rsid w:val="00484C19"/>
    <w:rsid w:val="00487655"/>
    <w:rsid w:val="004A6181"/>
    <w:rsid w:val="004F781A"/>
    <w:rsid w:val="0050494D"/>
    <w:rsid w:val="0051550B"/>
    <w:rsid w:val="00534B2E"/>
    <w:rsid w:val="005418F8"/>
    <w:rsid w:val="00545488"/>
    <w:rsid w:val="005579D5"/>
    <w:rsid w:val="00592C15"/>
    <w:rsid w:val="00596DDB"/>
    <w:rsid w:val="005A38DE"/>
    <w:rsid w:val="005B13C0"/>
    <w:rsid w:val="005D1A90"/>
    <w:rsid w:val="005D7B25"/>
    <w:rsid w:val="005E40CA"/>
    <w:rsid w:val="005E4B78"/>
    <w:rsid w:val="00603407"/>
    <w:rsid w:val="00607025"/>
    <w:rsid w:val="00607D70"/>
    <w:rsid w:val="00610B90"/>
    <w:rsid w:val="00610E8E"/>
    <w:rsid w:val="006547CC"/>
    <w:rsid w:val="006631A1"/>
    <w:rsid w:val="00663601"/>
    <w:rsid w:val="00684679"/>
    <w:rsid w:val="00685EEE"/>
    <w:rsid w:val="006949AB"/>
    <w:rsid w:val="006A747A"/>
    <w:rsid w:val="006C0AC4"/>
    <w:rsid w:val="006C442B"/>
    <w:rsid w:val="006D24AE"/>
    <w:rsid w:val="006E72B9"/>
    <w:rsid w:val="00703C82"/>
    <w:rsid w:val="00711329"/>
    <w:rsid w:val="00712CFB"/>
    <w:rsid w:val="00721205"/>
    <w:rsid w:val="00726B41"/>
    <w:rsid w:val="00733631"/>
    <w:rsid w:val="00741106"/>
    <w:rsid w:val="00746602"/>
    <w:rsid w:val="007531BB"/>
    <w:rsid w:val="00753805"/>
    <w:rsid w:val="00755E9A"/>
    <w:rsid w:val="00767E79"/>
    <w:rsid w:val="00786CF8"/>
    <w:rsid w:val="00794531"/>
    <w:rsid w:val="007A0E22"/>
    <w:rsid w:val="007A6BBA"/>
    <w:rsid w:val="007B5D0C"/>
    <w:rsid w:val="007B66DD"/>
    <w:rsid w:val="007C4DC9"/>
    <w:rsid w:val="007C4F45"/>
    <w:rsid w:val="007C6F18"/>
    <w:rsid w:val="007D3C37"/>
    <w:rsid w:val="007D474C"/>
    <w:rsid w:val="007D55AA"/>
    <w:rsid w:val="007E4E74"/>
    <w:rsid w:val="007F38C4"/>
    <w:rsid w:val="007F464D"/>
    <w:rsid w:val="00802FCD"/>
    <w:rsid w:val="0080364F"/>
    <w:rsid w:val="00804ADF"/>
    <w:rsid w:val="00806B68"/>
    <w:rsid w:val="00822EE6"/>
    <w:rsid w:val="00833283"/>
    <w:rsid w:val="0083585A"/>
    <w:rsid w:val="00850CA8"/>
    <w:rsid w:val="00853460"/>
    <w:rsid w:val="00854A3D"/>
    <w:rsid w:val="00861073"/>
    <w:rsid w:val="0086582D"/>
    <w:rsid w:val="00873257"/>
    <w:rsid w:val="0088167E"/>
    <w:rsid w:val="00891A7E"/>
    <w:rsid w:val="00893D0E"/>
    <w:rsid w:val="008C5072"/>
    <w:rsid w:val="008D37DA"/>
    <w:rsid w:val="008E0537"/>
    <w:rsid w:val="008E428D"/>
    <w:rsid w:val="008E5C8F"/>
    <w:rsid w:val="009118B6"/>
    <w:rsid w:val="00913C4D"/>
    <w:rsid w:val="0091488C"/>
    <w:rsid w:val="00917007"/>
    <w:rsid w:val="009301F7"/>
    <w:rsid w:val="0094095F"/>
    <w:rsid w:val="009422D2"/>
    <w:rsid w:val="00957471"/>
    <w:rsid w:val="009579C0"/>
    <w:rsid w:val="00960171"/>
    <w:rsid w:val="00960B22"/>
    <w:rsid w:val="009616D3"/>
    <w:rsid w:val="00970F00"/>
    <w:rsid w:val="00972124"/>
    <w:rsid w:val="0097420C"/>
    <w:rsid w:val="00992073"/>
    <w:rsid w:val="009A1A53"/>
    <w:rsid w:val="009A4B28"/>
    <w:rsid w:val="009A7F09"/>
    <w:rsid w:val="009B63ED"/>
    <w:rsid w:val="009C2323"/>
    <w:rsid w:val="009C2E1D"/>
    <w:rsid w:val="009D27DA"/>
    <w:rsid w:val="009D5FE0"/>
    <w:rsid w:val="009E61C5"/>
    <w:rsid w:val="009F006B"/>
    <w:rsid w:val="009F32F3"/>
    <w:rsid w:val="00A02842"/>
    <w:rsid w:val="00A12E00"/>
    <w:rsid w:val="00A1353E"/>
    <w:rsid w:val="00A20FDE"/>
    <w:rsid w:val="00A40800"/>
    <w:rsid w:val="00A575A9"/>
    <w:rsid w:val="00A77313"/>
    <w:rsid w:val="00A92FE8"/>
    <w:rsid w:val="00A94E31"/>
    <w:rsid w:val="00AA3E5B"/>
    <w:rsid w:val="00AA5CAE"/>
    <w:rsid w:val="00AB30B5"/>
    <w:rsid w:val="00AB5F41"/>
    <w:rsid w:val="00AD24FF"/>
    <w:rsid w:val="00AE2096"/>
    <w:rsid w:val="00AE24F6"/>
    <w:rsid w:val="00AE44E8"/>
    <w:rsid w:val="00AE469C"/>
    <w:rsid w:val="00AF10CE"/>
    <w:rsid w:val="00B04DDC"/>
    <w:rsid w:val="00B12410"/>
    <w:rsid w:val="00B219EF"/>
    <w:rsid w:val="00B2644A"/>
    <w:rsid w:val="00B60B78"/>
    <w:rsid w:val="00B71D67"/>
    <w:rsid w:val="00B7482A"/>
    <w:rsid w:val="00B80541"/>
    <w:rsid w:val="00B83CD5"/>
    <w:rsid w:val="00BA2BC0"/>
    <w:rsid w:val="00BA7616"/>
    <w:rsid w:val="00BB58F6"/>
    <w:rsid w:val="00BB68CF"/>
    <w:rsid w:val="00BC3541"/>
    <w:rsid w:val="00BC51E7"/>
    <w:rsid w:val="00BF3FBC"/>
    <w:rsid w:val="00C01CF4"/>
    <w:rsid w:val="00C10601"/>
    <w:rsid w:val="00C10F16"/>
    <w:rsid w:val="00C16C66"/>
    <w:rsid w:val="00C55609"/>
    <w:rsid w:val="00C55E95"/>
    <w:rsid w:val="00C73899"/>
    <w:rsid w:val="00CB600F"/>
    <w:rsid w:val="00CC30CF"/>
    <w:rsid w:val="00CC316D"/>
    <w:rsid w:val="00CC4570"/>
    <w:rsid w:val="00CE1804"/>
    <w:rsid w:val="00CE4E64"/>
    <w:rsid w:val="00CE53B0"/>
    <w:rsid w:val="00D054B8"/>
    <w:rsid w:val="00D321D4"/>
    <w:rsid w:val="00D330E7"/>
    <w:rsid w:val="00D631E5"/>
    <w:rsid w:val="00D779A4"/>
    <w:rsid w:val="00D85DD2"/>
    <w:rsid w:val="00D87ACE"/>
    <w:rsid w:val="00D9550C"/>
    <w:rsid w:val="00DA3BAC"/>
    <w:rsid w:val="00DB6109"/>
    <w:rsid w:val="00DB7F72"/>
    <w:rsid w:val="00DC04BB"/>
    <w:rsid w:val="00DE49E0"/>
    <w:rsid w:val="00DE538C"/>
    <w:rsid w:val="00DE7CA2"/>
    <w:rsid w:val="00DF17C4"/>
    <w:rsid w:val="00E06FC3"/>
    <w:rsid w:val="00E13C1E"/>
    <w:rsid w:val="00E16531"/>
    <w:rsid w:val="00E37E99"/>
    <w:rsid w:val="00E40937"/>
    <w:rsid w:val="00E410E9"/>
    <w:rsid w:val="00E719D5"/>
    <w:rsid w:val="00E728AC"/>
    <w:rsid w:val="00E74422"/>
    <w:rsid w:val="00E80F0F"/>
    <w:rsid w:val="00EA335F"/>
    <w:rsid w:val="00EC5ED7"/>
    <w:rsid w:val="00ED0D54"/>
    <w:rsid w:val="00ED4933"/>
    <w:rsid w:val="00ED6A60"/>
    <w:rsid w:val="00ED7C03"/>
    <w:rsid w:val="00EE55F7"/>
    <w:rsid w:val="00EF16D3"/>
    <w:rsid w:val="00EF4648"/>
    <w:rsid w:val="00F030E7"/>
    <w:rsid w:val="00F049C4"/>
    <w:rsid w:val="00F06778"/>
    <w:rsid w:val="00F202BC"/>
    <w:rsid w:val="00F25872"/>
    <w:rsid w:val="00F26109"/>
    <w:rsid w:val="00F27F97"/>
    <w:rsid w:val="00F305E8"/>
    <w:rsid w:val="00F33566"/>
    <w:rsid w:val="00F37B6B"/>
    <w:rsid w:val="00F51D71"/>
    <w:rsid w:val="00F54E70"/>
    <w:rsid w:val="00F63660"/>
    <w:rsid w:val="00F64055"/>
    <w:rsid w:val="00FA50B4"/>
    <w:rsid w:val="00FD7906"/>
    <w:rsid w:val="00FE23DF"/>
    <w:rsid w:val="00FE5DBB"/>
    <w:rsid w:val="00FF61E0"/>
    <w:rsid w:val="00FF697F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EBB5F"/>
  <w15:chartTrackingRefBased/>
  <w15:docId w15:val="{A7304128-D69D-43B5-B3A6-F1CA1BD9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3C1E"/>
    <w:pPr>
      <w:spacing w:after="0" w:line="260" w:lineRule="atLeast"/>
    </w:pPr>
    <w:rPr>
      <w:kern w:val="4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9D5FE0"/>
    <w:pPr>
      <w:keepNext/>
      <w:spacing w:before="260" w:after="130"/>
      <w:outlineLvl w:val="0"/>
    </w:pPr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9D5FE0"/>
    <w:pPr>
      <w:keepNext/>
      <w:spacing w:before="260" w:after="130"/>
      <w:outlineLvl w:val="1"/>
    </w:pPr>
    <w:rPr>
      <w:rFonts w:eastAsia="Times New Roman" w:cs="Arial"/>
      <w:b/>
      <w:bCs/>
      <w:iCs/>
      <w:color w:val="BE0D3E" w:themeColor="accent1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9D5FE0"/>
    <w:pPr>
      <w:keepNext/>
      <w:spacing w:before="260"/>
      <w:outlineLvl w:val="2"/>
    </w:pPr>
    <w:rPr>
      <w:rFonts w:eastAsia="Times New Roman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9A7F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E092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91488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8E092E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ildformat">
    <w:name w:val="Bildformat"/>
    <w:basedOn w:val="Standard"/>
    <w:next w:val="Bildunterschrift"/>
    <w:uiPriority w:val="11"/>
    <w:rsid w:val="00076B9D"/>
    <w:pPr>
      <w:spacing w:after="65"/>
    </w:pPr>
    <w:rPr>
      <w:rFonts w:eastAsia="Times New Roman"/>
    </w:rPr>
  </w:style>
  <w:style w:type="character" w:customStyle="1" w:styleId="berschrift1Zchn">
    <w:name w:val="Überschrift 1 Zchn"/>
    <w:basedOn w:val="Absatz-Standardschriftart"/>
    <w:link w:val="berschrift1"/>
    <w:rsid w:val="009D5FE0"/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9D5FE0"/>
    <w:rPr>
      <w:rFonts w:eastAsia="Times New Roman" w:cs="Arial"/>
      <w:b/>
      <w:bCs/>
      <w:iCs/>
      <w:color w:val="BE0D3E" w:themeColor="accent1"/>
      <w:kern w:val="4"/>
      <w:sz w:val="2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9D5FE0"/>
    <w:rPr>
      <w:rFonts w:eastAsia="Times New Roman" w:cs="Arial"/>
      <w:b/>
      <w:bCs/>
      <w:kern w:val="4"/>
      <w:sz w:val="20"/>
      <w:szCs w:val="26"/>
    </w:rPr>
  </w:style>
  <w:style w:type="paragraph" w:styleId="Kopfzeile">
    <w:name w:val="header"/>
    <w:basedOn w:val="Standard"/>
    <w:link w:val="KopfzeileZchn"/>
    <w:semiHidden/>
    <w:rsid w:val="00076B9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076B9D"/>
    <w:rPr>
      <w:rFonts w:eastAsia="Times New Roman" w:cs="Symbo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17"/>
    <w:rsid w:val="00F06778"/>
    <w:pPr>
      <w:tabs>
        <w:tab w:val="center" w:pos="4536"/>
        <w:tab w:val="right" w:pos="9072"/>
      </w:tabs>
      <w:spacing w:line="260" w:lineRule="exact"/>
    </w:pPr>
    <w:rPr>
      <w:rFonts w:eastAsia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17"/>
    <w:rsid w:val="00802FCD"/>
    <w:rPr>
      <w:rFonts w:eastAsia="Times New Roman"/>
      <w:kern w:val="4"/>
      <w:sz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076B9D"/>
    <w:rPr>
      <w:rFonts w:ascii="Ubuntu" w:eastAsia="Times New Roman" w:hAnsi="Ubuntu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9D"/>
    <w:rPr>
      <w:rFonts w:ascii="Ubuntu" w:eastAsia="Times New Roman" w:hAnsi="Ubuntu" w:cs="Symbol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076B9D"/>
    <w:rPr>
      <w:color w:val="808080"/>
    </w:rPr>
  </w:style>
  <w:style w:type="paragraph" w:styleId="Funotentext">
    <w:name w:val="footnote text"/>
    <w:basedOn w:val="Standard"/>
    <w:link w:val="FunotentextZchn"/>
    <w:uiPriority w:val="15"/>
    <w:rsid w:val="004613B0"/>
    <w:pPr>
      <w:spacing w:after="50" w:line="200" w:lineRule="atLeas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15"/>
    <w:rsid w:val="004613B0"/>
    <w:rPr>
      <w:kern w:val="4"/>
      <w:sz w:val="16"/>
    </w:rPr>
  </w:style>
  <w:style w:type="paragraph" w:styleId="Titel">
    <w:name w:val="Title"/>
    <w:basedOn w:val="Standard"/>
    <w:next w:val="Standard"/>
    <w:link w:val="TitelZchn"/>
    <w:uiPriority w:val="19"/>
    <w:qFormat/>
    <w:rsid w:val="004011E4"/>
    <w:pPr>
      <w:spacing w:after="520" w:line="240" w:lineRule="auto"/>
      <w:contextualSpacing/>
    </w:pPr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9"/>
    <w:rsid w:val="004011E4"/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9"/>
    <w:qFormat/>
    <w:rsid w:val="004011E4"/>
    <w:pPr>
      <w:numPr>
        <w:ilvl w:val="1"/>
      </w:numPr>
      <w:spacing w:after="260" w:line="240" w:lineRule="auto"/>
    </w:pPr>
    <w:rPr>
      <w:rFonts w:eastAsiaTheme="minorEastAsia"/>
      <w:color w:val="646D74" w:themeColor="accent6"/>
      <w:spacing w:val="15"/>
      <w:sz w:val="28"/>
    </w:rPr>
  </w:style>
  <w:style w:type="character" w:customStyle="1" w:styleId="UntertitelZchn">
    <w:name w:val="Untertitel Zchn"/>
    <w:basedOn w:val="Absatz-Standardschriftart"/>
    <w:link w:val="Untertitel"/>
    <w:uiPriority w:val="19"/>
    <w:rsid w:val="004011E4"/>
    <w:rPr>
      <w:rFonts w:eastAsiaTheme="minorEastAsia"/>
      <w:color w:val="646D74" w:themeColor="accent6"/>
      <w:spacing w:val="15"/>
      <w:kern w:val="4"/>
      <w:sz w:val="28"/>
    </w:rPr>
  </w:style>
  <w:style w:type="paragraph" w:styleId="Listenabsatz">
    <w:name w:val="List Paragraph"/>
    <w:basedOn w:val="Standard"/>
    <w:uiPriority w:val="34"/>
    <w:semiHidden/>
    <w:qFormat/>
    <w:rsid w:val="0021390A"/>
    <w:pPr>
      <w:ind w:left="720"/>
      <w:contextualSpacing/>
    </w:pPr>
  </w:style>
  <w:style w:type="paragraph" w:customStyle="1" w:styleId="Aufzhlung">
    <w:name w:val="Aufzählung"/>
    <w:basedOn w:val="Standard"/>
    <w:qFormat/>
    <w:rsid w:val="00AB5F41"/>
    <w:pPr>
      <w:numPr>
        <w:numId w:val="4"/>
      </w:numPr>
    </w:pPr>
  </w:style>
  <w:style w:type="numbering" w:customStyle="1" w:styleId="ListeAufzhlung">
    <w:name w:val="Liste Aufzählung"/>
    <w:uiPriority w:val="99"/>
    <w:rsid w:val="00AB5F41"/>
    <w:pPr>
      <w:numPr>
        <w:numId w:val="4"/>
      </w:numPr>
    </w:pPr>
  </w:style>
  <w:style w:type="paragraph" w:customStyle="1" w:styleId="Nummerierung">
    <w:name w:val="Nummerierung"/>
    <w:basedOn w:val="Listenabsatz"/>
    <w:qFormat/>
    <w:rsid w:val="00367C5E"/>
    <w:pPr>
      <w:numPr>
        <w:numId w:val="7"/>
      </w:numPr>
    </w:pPr>
  </w:style>
  <w:style w:type="numbering" w:customStyle="1" w:styleId="ListeNummerierung">
    <w:name w:val="Liste Nummerierung"/>
    <w:uiPriority w:val="99"/>
    <w:rsid w:val="00367C5E"/>
    <w:pPr>
      <w:numPr>
        <w:numId w:val="7"/>
      </w:numPr>
    </w:pPr>
  </w:style>
  <w:style w:type="paragraph" w:customStyle="1" w:styleId="Fazittext">
    <w:name w:val="Fazittext"/>
    <w:basedOn w:val="Standard"/>
    <w:uiPriority w:val="12"/>
    <w:qFormat/>
    <w:rsid w:val="00592C15"/>
    <w:pPr>
      <w:spacing w:line="288" w:lineRule="auto"/>
    </w:pPr>
    <w:rPr>
      <w:color w:val="FFFFFF" w:themeColor="background1"/>
      <w:sz w:val="24"/>
    </w:rPr>
  </w:style>
  <w:style w:type="paragraph" w:customStyle="1" w:styleId="Trennline">
    <w:name w:val="Trennline"/>
    <w:basedOn w:val="Standard"/>
    <w:next w:val="Standard"/>
    <w:uiPriority w:val="14"/>
    <w:qFormat/>
    <w:rsid w:val="008D37DA"/>
    <w:pPr>
      <w:pBdr>
        <w:bottom w:val="single" w:sz="12" w:space="1" w:color="BE0D3E" w:themeColor="accent1"/>
      </w:pBdr>
      <w:spacing w:after="260"/>
    </w:pPr>
  </w:style>
  <w:style w:type="table" w:styleId="Tabellenraster">
    <w:name w:val="Table Grid"/>
    <w:basedOn w:val="NormaleTabelle"/>
    <w:uiPriority w:val="59"/>
    <w:rsid w:val="00A7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unterschrift">
    <w:name w:val="Bildunterschrift"/>
    <w:basedOn w:val="Standard"/>
    <w:uiPriority w:val="11"/>
    <w:qFormat/>
    <w:rsid w:val="00C55E95"/>
    <w:pPr>
      <w:spacing w:after="130"/>
    </w:pPr>
    <w:rPr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610E8E"/>
    <w:rPr>
      <w:vertAlign w:val="superscript"/>
    </w:rPr>
  </w:style>
  <w:style w:type="table" w:customStyle="1" w:styleId="ALHTabelleTextbox">
    <w:name w:val="ALH Tabelle – Textbox"/>
    <w:basedOn w:val="NormaleTabelle"/>
    <w:uiPriority w:val="99"/>
    <w:rsid w:val="00853460"/>
    <w:pPr>
      <w:spacing w:after="0" w:line="240" w:lineRule="auto"/>
    </w:pPr>
    <w:rPr>
      <w:color w:val="004767" w:themeColor="accent2"/>
    </w:rPr>
    <w:tblPr>
      <w:tblBorders>
        <w:insideH w:val="single" w:sz="18" w:space="0" w:color="FFFFFF" w:themeColor="background1"/>
        <w:insideV w:val="single" w:sz="48" w:space="0" w:color="FFFFFF" w:themeColor="background1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D7E1EB"/>
    </w:tcPr>
    <w:tblStylePr w:type="firstRow">
      <w:pPr>
        <w:wordWrap/>
        <w:spacing w:beforeLines="45" w:before="45" w:beforeAutospacing="0" w:afterLines="50" w:after="50" w:afterAutospacing="0"/>
      </w:pPr>
      <w:rPr>
        <w:color w:val="auto"/>
      </w:rPr>
      <w:tblPr>
        <w:tblCellMar>
          <w:top w:w="0" w:type="dxa"/>
          <w:left w:w="227" w:type="dxa"/>
          <w:bottom w:w="0" w:type="dxa"/>
          <w:right w:w="227" w:type="dxa"/>
        </w:tblCellMar>
      </w:tblPr>
      <w:tcPr>
        <w:shd w:val="clear" w:color="auto" w:fill="004767" w:themeFill="accent2"/>
      </w:tcPr>
    </w:tblStylePr>
  </w:style>
  <w:style w:type="table" w:customStyle="1" w:styleId="ALHTabellekomplex">
    <w:name w:val="ALH Tabelle – komplex"/>
    <w:basedOn w:val="NormaleTabelle"/>
    <w:uiPriority w:val="99"/>
    <w:rsid w:val="007E4E74"/>
    <w:pPr>
      <w:spacing w:beforeLines="10" w:before="10" w:afterLines="14" w:after="14" w:line="240" w:lineRule="auto"/>
      <w:jc w:val="right"/>
    </w:pPr>
    <w:rPr>
      <w:kern w:val="4"/>
      <w:sz w:val="20"/>
    </w:rPr>
    <w:tblPr>
      <w:tblStyleColBandSize w:val="1"/>
      <w:tblBorders>
        <w:bottom w:val="single" w:sz="8" w:space="0" w:color="004767" w:themeColor="accent2"/>
        <w:insideH w:val="single" w:sz="4" w:space="0" w:color="004767" w:themeColor="accent2"/>
        <w:insideV w:val="single" w:sz="24" w:space="0" w:color="FFFFFF" w:themeColor="background1"/>
      </w:tblBorders>
      <w:tblCellMar>
        <w:left w:w="113" w:type="dxa"/>
        <w:right w:w="113" w:type="dxa"/>
      </w:tblCellMar>
    </w:tblPr>
    <w:tcPr>
      <w:vAlign w:val="center"/>
    </w:tcPr>
    <w:tblStylePr w:type="firstRow">
      <w:rPr>
        <w:rFonts w:asciiTheme="majorHAnsi" w:hAnsiTheme="majorHAnsi"/>
        <w:b/>
        <w:color w:val="FFFFFF" w:themeColor="background1"/>
      </w:rPr>
      <w:tblPr/>
      <w:trPr>
        <w:tblHeader/>
      </w:trPr>
      <w:tcPr>
        <w:shd w:val="clear" w:color="auto" w:fill="004767" w:themeFill="accent2"/>
      </w:tcPr>
    </w:tblStylePr>
    <w:tblStylePr w:type="lastRow">
      <w:rPr>
        <w:b/>
      </w:rPr>
      <w:tblPr/>
      <w:tcPr>
        <w:tcBorders>
          <w:top w:val="nil"/>
          <w:left w:val="nil"/>
          <w:bottom w:val="single" w:sz="8" w:space="0" w:color="004767" w:themeColor="accent2"/>
          <w:right w:val="nil"/>
          <w:insideH w:val="nil"/>
          <w:insideV w:val="single" w:sz="24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</w:tblStylePr>
    <w:tblStylePr w:type="band2Vert">
      <w:tblPr/>
      <w:tcPr>
        <w:shd w:val="clear" w:color="auto" w:fill="D7E1EB"/>
      </w:tcPr>
    </w:tblStylePr>
    <w:tblStylePr w:type="nwCell">
      <w:rPr>
        <w:rFonts w:asciiTheme="minorHAnsi" w:hAnsiTheme="minorHAnsi"/>
        <w:b w:val="0"/>
        <w:color w:val="000000" w:themeColor="text1"/>
      </w:rPr>
      <w:tblPr/>
      <w:tcPr>
        <w:shd w:val="clear" w:color="auto" w:fill="FFFFFF" w:themeFill="background1"/>
      </w:tcPr>
    </w:tblStylePr>
  </w:style>
  <w:style w:type="table" w:customStyle="1" w:styleId="ALHTabelleeinfach">
    <w:name w:val="ALH Tabelle – einfach"/>
    <w:basedOn w:val="NormaleTabelle"/>
    <w:uiPriority w:val="99"/>
    <w:rsid w:val="00022A0E"/>
    <w:pPr>
      <w:spacing w:beforeLines="45" w:before="45" w:afterLines="50" w:after="50" w:line="240" w:lineRule="auto"/>
      <w:jc w:val="right"/>
    </w:pPr>
    <w:tblPr>
      <w:tblStyleRowBandSize w:val="1"/>
      <w:tblBorders>
        <w:bottom w:val="single" w:sz="12" w:space="0" w:color="004767" w:themeColor="accent2"/>
        <w:insideV w:val="single" w:sz="24" w:space="0" w:color="FFFFFF" w:themeColor="background1"/>
      </w:tblBorders>
    </w:tblPr>
    <w:tcPr>
      <w:vAlign w:val="center"/>
    </w:tcPr>
    <w:tblStylePr w:type="firstRow">
      <w:rPr>
        <w:b/>
        <w:i w:val="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4767" w:themeFill="accent2"/>
      </w:tcPr>
    </w:tblStylePr>
    <w:tblStylePr w:type="firstCol">
      <w:pPr>
        <w:jc w:val="left"/>
      </w:pPr>
    </w:tblStylePr>
    <w:tblStylePr w:type="band2Horz">
      <w:tblPr/>
      <w:tcPr>
        <w:shd w:val="clear" w:color="auto" w:fill="D7E1EB"/>
      </w:tcPr>
    </w:tblStylePr>
    <w:tblStylePr w:type="nwCell">
      <w:rPr>
        <w:rFonts w:asciiTheme="majorHAnsi" w:hAnsiTheme="majorHAnsi"/>
        <w:sz w:val="28"/>
      </w:rPr>
    </w:tblStylePr>
  </w:style>
  <w:style w:type="paragraph" w:customStyle="1" w:styleId="Seitenzahlen">
    <w:name w:val="Seitenzahlen"/>
    <w:basedOn w:val="Fuzeile"/>
    <w:uiPriority w:val="18"/>
    <w:qFormat/>
    <w:rsid w:val="00BC3541"/>
    <w:pPr>
      <w:framePr w:w="680" w:h="284" w:hSpace="142" w:wrap="around" w:vAnchor="page" w:hAnchor="page" w:x="426" w:y="16223" w:anchorLock="1"/>
    </w:pPr>
  </w:style>
  <w:style w:type="paragraph" w:customStyle="1" w:styleId="Druckstcknummer">
    <w:name w:val="Druckstücknummer"/>
    <w:basedOn w:val="Standard"/>
    <w:uiPriority w:val="16"/>
    <w:qFormat/>
    <w:rsid w:val="00596DDB"/>
    <w:rPr>
      <w:color w:val="CBCBD1"/>
      <w:sz w:val="1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784E"/>
    <w:pPr>
      <w:keepLines/>
      <w:spacing w:before="0" w:after="420" w:line="560" w:lineRule="atLeast"/>
      <w:outlineLvl w:val="9"/>
    </w:pPr>
    <w:rPr>
      <w:rFonts w:asciiTheme="majorHAnsi" w:eastAsiaTheme="majorEastAsia" w:hAnsiTheme="majorHAnsi" w:cstheme="majorBidi"/>
      <w:bCs w:val="0"/>
      <w:kern w:val="0"/>
      <w:sz w:val="46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BF3FBC"/>
    <w:pPr>
      <w:tabs>
        <w:tab w:val="right" w:leader="dot" w:pos="9344"/>
      </w:tabs>
      <w:spacing w:after="130" w:line="240" w:lineRule="auto"/>
      <w:ind w:right="567"/>
    </w:pPr>
    <w:rPr>
      <w:sz w:val="24"/>
    </w:rPr>
  </w:style>
  <w:style w:type="paragraph" w:styleId="Verzeichnis2">
    <w:name w:val="toc 2"/>
    <w:basedOn w:val="Standard"/>
    <w:next w:val="Standard"/>
    <w:uiPriority w:val="39"/>
    <w:unhideWhenUsed/>
    <w:rsid w:val="00BF3FBC"/>
    <w:pPr>
      <w:spacing w:after="130" w:line="240" w:lineRule="auto"/>
      <w:ind w:left="284" w:right="567"/>
    </w:pPr>
    <w:rPr>
      <w:sz w:val="24"/>
    </w:rPr>
  </w:style>
  <w:style w:type="paragraph" w:styleId="Verzeichnis3">
    <w:name w:val="toc 3"/>
    <w:basedOn w:val="Standard"/>
    <w:next w:val="Standard"/>
    <w:uiPriority w:val="39"/>
    <w:unhideWhenUsed/>
    <w:rsid w:val="00BF3FBC"/>
    <w:pPr>
      <w:spacing w:after="130" w:line="240" w:lineRule="auto"/>
      <w:ind w:left="567" w:right="567"/>
    </w:pPr>
    <w:rPr>
      <w:sz w:val="24"/>
    </w:rPr>
  </w:style>
  <w:style w:type="character" w:styleId="Hyperlink">
    <w:name w:val="Hyperlink"/>
    <w:basedOn w:val="Absatz-Standardschriftart"/>
    <w:uiPriority w:val="99"/>
    <w:qFormat/>
    <w:rsid w:val="0080364F"/>
    <w:rPr>
      <w:color w:val="007CA3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17007"/>
    <w:rPr>
      <w:color w:val="DD023A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7F09"/>
    <w:rPr>
      <w:rFonts w:asciiTheme="majorHAnsi" w:eastAsiaTheme="majorEastAsia" w:hAnsiTheme="majorHAnsi" w:cstheme="majorBidi"/>
      <w:i/>
      <w:iCs/>
      <w:color w:val="8E092E" w:themeColor="accent1" w:themeShade="BF"/>
      <w:kern w:val="4"/>
      <w:sz w:val="20"/>
    </w:rPr>
  </w:style>
  <w:style w:type="paragraph" w:styleId="StandardWeb">
    <w:name w:val="Normal (Web)"/>
    <w:basedOn w:val="Standard"/>
    <w:uiPriority w:val="99"/>
    <w:unhideWhenUsed/>
    <w:rsid w:val="00B2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B30B5"/>
    <w:rPr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488C"/>
    <w:rPr>
      <w:rFonts w:asciiTheme="majorHAnsi" w:eastAsiaTheme="majorEastAsia" w:hAnsiTheme="majorHAnsi" w:cstheme="majorBidi"/>
      <w:color w:val="8E092E" w:themeColor="accent1" w:themeShade="BF"/>
      <w:kern w:val="4"/>
      <w:sz w:val="20"/>
    </w:rPr>
  </w:style>
  <w:style w:type="character" w:customStyle="1" w:styleId="normaltextrun">
    <w:name w:val="normaltextrun"/>
    <w:basedOn w:val="Absatz-Standardschriftart"/>
    <w:rsid w:val="0091488C"/>
  </w:style>
  <w:style w:type="character" w:customStyle="1" w:styleId="eop">
    <w:name w:val="eop"/>
    <w:basedOn w:val="Absatz-Standardschriftart"/>
    <w:rsid w:val="0091488C"/>
  </w:style>
  <w:style w:type="character" w:styleId="NichtaufgelsteErwhnung">
    <w:name w:val="Unresolved Mention"/>
    <w:basedOn w:val="Absatz-Standardschriftart"/>
    <w:uiPriority w:val="99"/>
    <w:semiHidden/>
    <w:unhideWhenUsed/>
    <w:rsid w:val="00142A6E"/>
    <w:rPr>
      <w:color w:val="605E5C"/>
      <w:shd w:val="clear" w:color="auto" w:fill="E1DFDD"/>
    </w:rPr>
  </w:style>
  <w:style w:type="paragraph" w:customStyle="1" w:styleId="Default">
    <w:name w:val="Default"/>
    <w:rsid w:val="007D55AA"/>
    <w:pPr>
      <w:autoSpaceDE w:val="0"/>
      <w:autoSpaceDN w:val="0"/>
      <w:adjustRightInd w:val="0"/>
      <w:spacing w:after="0" w:line="240" w:lineRule="auto"/>
    </w:pPr>
    <w:rPr>
      <w:rFonts w:ascii="Ubuntu" w:hAnsi="Ubuntu" w:cs="Ubunt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0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3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6862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4463">
                  <w:marLeft w:val="0"/>
                  <w:marRight w:val="0"/>
                  <w:marTop w:val="0"/>
                  <w:marBottom w:val="375"/>
                  <w:divBdr>
                    <w:top w:val="single" w:sz="6" w:space="0" w:color="898989"/>
                    <w:left w:val="single" w:sz="6" w:space="0" w:color="898989"/>
                    <w:bottom w:val="single" w:sz="6" w:space="0" w:color="898989"/>
                    <w:right w:val="single" w:sz="6" w:space="0" w:color="898989"/>
                  </w:divBdr>
                </w:div>
              </w:divsChild>
            </w:div>
          </w:divsChild>
        </w:div>
      </w:divsChild>
    </w:div>
    <w:div w:id="4611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9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0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5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9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4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3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9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3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8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8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6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7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2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0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2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7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2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8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0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5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sv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ermittlerportal.de/sach/sach-gewerbe/sach-transport/sach-werkverkeh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vermittlerportal.de/sach/sach-gewerbe/sach-technische-versicherung/sach-tv-elektronik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ertriebsservice-sach@alte-leipziger.d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26489\AppData\Local\Microsoft\Office\Konzernvorlagen\Alte%20Leipziger%20Infos%20und%20Fakten.dotx" TargetMode="External"/></Relationships>
</file>

<file path=word/theme/theme1.xml><?xml version="1.0" encoding="utf-8"?>
<a:theme xmlns:a="http://schemas.openxmlformats.org/drawingml/2006/main" name="Office">
  <a:themeElements>
    <a:clrScheme name="ALH Farben 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BE0D3E"/>
      </a:accent1>
      <a:accent2>
        <a:srgbClr val="004767"/>
      </a:accent2>
      <a:accent3>
        <a:srgbClr val="007CA3"/>
      </a:accent3>
      <a:accent4>
        <a:srgbClr val="427E5B"/>
      </a:accent4>
      <a:accent5>
        <a:srgbClr val="F1B41F"/>
      </a:accent5>
      <a:accent6>
        <a:srgbClr val="646D74"/>
      </a:accent6>
      <a:hlink>
        <a:srgbClr val="007CA3"/>
      </a:hlink>
      <a:folHlink>
        <a:srgbClr val="DD023A"/>
      </a:folHlink>
    </a:clrScheme>
    <a:fontScheme name="ALH Schriften Office">
      <a:majorFont>
        <a:latin typeface="Ubuntu"/>
        <a:ea typeface=""/>
        <a:cs typeface=""/>
      </a:majorFont>
      <a:minorFont>
        <a:latin typeface="Ubuntu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5A6E5-BCF0-4647-94CC-33EA6DB62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Alte Leipziger Infos und Fakten.dotx</Template>
  <TotalTime>0</TotalTime>
  <Pages>1</Pages>
  <Words>258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LEIPZIGER - HALLESCHE Konzern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Dürrler,Karsten VBS-dz-sw</dc:creator>
  <cp:keywords/>
  <dc:description/>
  <cp:lastModifiedBy>Kästele, Julia</cp:lastModifiedBy>
  <cp:revision>2</cp:revision>
  <cp:lastPrinted>2022-10-04T15:53:00Z</cp:lastPrinted>
  <dcterms:created xsi:type="dcterms:W3CDTF">2025-09-18T11:49:00Z</dcterms:created>
  <dcterms:modified xsi:type="dcterms:W3CDTF">2025-09-18T11:49:00Z</dcterms:modified>
  <cp:category>MM 001.01 – 02.2021</cp:category>
  <cp:version>1.0.1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wirDesign</vt:lpwstr>
  </property>
  <property fmtid="{D5CDD505-2E9C-101B-9397-08002B2CF9AE}" pid="3" name="Erstellt am">
    <vt:lpwstr>2020-10-05</vt:lpwstr>
  </property>
  <property fmtid="{D5CDD505-2E9C-101B-9397-08002B2CF9AE}" pid="4" name="Bearbeiter">
    <vt:lpwstr>gadamovich · office implementation</vt:lpwstr>
  </property>
  <property fmtid="{D5CDD505-2E9C-101B-9397-08002B2CF9AE}" pid="5" name="Version">
    <vt:lpwstr>1.0.1</vt:lpwstr>
  </property>
  <property fmtid="{D5CDD505-2E9C-101B-9397-08002B2CF9AE}" pid="6" name="Version vom">
    <vt:lpwstr>2020-10-09</vt:lpwstr>
  </property>
</Properties>
</file>