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EC66" w14:textId="158DA1CB" w:rsidR="00FA7337" w:rsidRDefault="00895496" w:rsidP="00C73899">
      <w:pPr>
        <w:pStyle w:val="Untertitel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0E9F8F1" wp14:editId="6099C221">
            <wp:simplePos x="0" y="0"/>
            <wp:positionH relativeFrom="page">
              <wp:align>right</wp:align>
            </wp:positionH>
            <wp:positionV relativeFrom="paragraph">
              <wp:posOffset>-1835785</wp:posOffset>
            </wp:positionV>
            <wp:extent cx="7548245" cy="5032163"/>
            <wp:effectExtent l="0" t="0" r="0" b="0"/>
            <wp:wrapNone/>
            <wp:docPr id="12568036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803614" name="Grafik 12568036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8245" cy="5032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6403">
        <w:rPr>
          <w:noProof/>
        </w:rPr>
        <w:drawing>
          <wp:anchor distT="0" distB="0" distL="114300" distR="114300" simplePos="0" relativeHeight="251661312" behindDoc="0" locked="0" layoutInCell="1" allowOverlap="1" wp14:anchorId="441FF7FA" wp14:editId="76294646">
            <wp:simplePos x="0" y="0"/>
            <wp:positionH relativeFrom="column">
              <wp:posOffset>3221582</wp:posOffset>
            </wp:positionH>
            <wp:positionV relativeFrom="paragraph">
              <wp:posOffset>252406</wp:posOffset>
            </wp:positionV>
            <wp:extent cx="3520440" cy="2954020"/>
            <wp:effectExtent l="0" t="0" r="3810" b="0"/>
            <wp:wrapNone/>
            <wp:docPr id="3" name="Grafik 2">
              <a:extLst xmlns:a="http://schemas.openxmlformats.org/drawingml/2006/main">
                <a:ext uri="{FF2B5EF4-FFF2-40B4-BE49-F238E27FC236}">
                  <a16:creationId xmlns:a16="http://schemas.microsoft.com/office/drawing/2014/main" id="{EA4CBAF4-006B-44D9-BE3C-E5868284117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2">
                      <a:extLst>
                        <a:ext uri="{FF2B5EF4-FFF2-40B4-BE49-F238E27FC236}">
                          <a16:creationId xmlns:a16="http://schemas.microsoft.com/office/drawing/2014/main" id="{EA4CBAF4-006B-44D9-BE3C-E5868284117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261" b="14676"/>
                    <a:stretch/>
                  </pic:blipFill>
                  <pic:spPr>
                    <a:xfrm>
                      <a:off x="0" y="0"/>
                      <a:ext cx="352044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7337" w:rsidRPr="00607D70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1" layoutInCell="1" allowOverlap="1" wp14:anchorId="7D4D9B64" wp14:editId="67226038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2998470" cy="910590"/>
                <wp:effectExtent l="0" t="0" r="11430" b="22860"/>
                <wp:wrapNone/>
                <wp:docPr id="5" name="Gruppieren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8470" cy="910590"/>
                          <a:chOff x="0" y="0"/>
                          <a:chExt cx="2999657" cy="909637"/>
                        </a:xfrm>
                      </wpg:grpSpPr>
                      <wps:wsp>
                        <wps:cNvPr id="6" name="Grafik 9"/>
                        <wps:cNvSpPr>
                          <a:spLocks noChangeAspect="1"/>
                        </wps:cNvSpPr>
                        <wps:spPr>
                          <a:xfrm flipV="1">
                            <a:off x="0" y="0"/>
                            <a:ext cx="2999657" cy="909637"/>
                          </a:xfrm>
                          <a:custGeom>
                            <a:avLst/>
                            <a:gdLst>
                              <a:gd name="connsiteX0" fmla="*/ 159 w 8744305"/>
                              <a:gd name="connsiteY0" fmla="*/ 668889 h 960000"/>
                              <a:gd name="connsiteX1" fmla="*/ 221792 w 8744305"/>
                              <a:gd name="connsiteY1" fmla="*/ 154176 h 960000"/>
                              <a:gd name="connsiteX2" fmla="*/ 871772 w 8744305"/>
                              <a:gd name="connsiteY2" fmla="*/ 159 h 960000"/>
                              <a:gd name="connsiteX3" fmla="*/ 8746099 w 8744305"/>
                              <a:gd name="connsiteY3" fmla="*/ 159 h 960000"/>
                              <a:gd name="connsiteX4" fmla="*/ 8746099 w 8744305"/>
                              <a:gd name="connsiteY4" fmla="*/ 959950 h 960000"/>
                              <a:gd name="connsiteX5" fmla="*/ 36924 w 8744305"/>
                              <a:gd name="connsiteY5" fmla="*/ 959950 h 960000"/>
                              <a:gd name="connsiteX6" fmla="*/ 15220 w 8744305"/>
                              <a:gd name="connsiteY6" fmla="*/ 849167 h 960000"/>
                              <a:gd name="connsiteX7" fmla="*/ 159 w 8744305"/>
                              <a:gd name="connsiteY7" fmla="*/ 668889 h 960000"/>
                              <a:gd name="connsiteX0" fmla="*/ 0 w 8745940"/>
                              <a:gd name="connsiteY0" fmla="*/ 669647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17 h 960708"/>
                              <a:gd name="connsiteX5" fmla="*/ 8745940 w 8745940"/>
                              <a:gd name="connsiteY5" fmla="*/ 960708 h 960708"/>
                              <a:gd name="connsiteX6" fmla="*/ 36765 w 8745940"/>
                              <a:gd name="connsiteY6" fmla="*/ 960708 h 960708"/>
                              <a:gd name="connsiteX7" fmla="*/ 15061 w 8745940"/>
                              <a:gd name="connsiteY7" fmla="*/ 849925 h 960708"/>
                              <a:gd name="connsiteX8" fmla="*/ 0 w 8745940"/>
                              <a:gd name="connsiteY8" fmla="*/ 669647 h 960708"/>
                              <a:gd name="connsiteX0" fmla="*/ 0 w 8745940"/>
                              <a:gd name="connsiteY0" fmla="*/ 669647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3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3 w 8745940"/>
                              <a:gd name="connsiteY2" fmla="*/ 917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2 w 8745940"/>
                              <a:gd name="connsiteY2" fmla="*/ 916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8745940"/>
                              <a:gd name="connsiteY0" fmla="*/ 669646 h 960708"/>
                              <a:gd name="connsiteX1" fmla="*/ 221632 w 8745940"/>
                              <a:gd name="connsiteY1" fmla="*/ 154934 h 960708"/>
                              <a:gd name="connsiteX2" fmla="*/ 871612 w 8745940"/>
                              <a:gd name="connsiteY2" fmla="*/ 916 h 960708"/>
                              <a:gd name="connsiteX3" fmla="*/ 1518667 w 8745940"/>
                              <a:gd name="connsiteY3" fmla="*/ 0 h 960708"/>
                              <a:gd name="connsiteX4" fmla="*/ 8745940 w 8745940"/>
                              <a:gd name="connsiteY4" fmla="*/ 960708 h 960708"/>
                              <a:gd name="connsiteX5" fmla="*/ 36765 w 8745940"/>
                              <a:gd name="connsiteY5" fmla="*/ 960708 h 960708"/>
                              <a:gd name="connsiteX6" fmla="*/ 15061 w 8745940"/>
                              <a:gd name="connsiteY6" fmla="*/ 849925 h 960708"/>
                              <a:gd name="connsiteX7" fmla="*/ 0 w 8745940"/>
                              <a:gd name="connsiteY7" fmla="*/ 669647 h 960708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8 h 960709"/>
                              <a:gd name="connsiteX6" fmla="*/ 15061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1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1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1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7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36765 w 1518667"/>
                              <a:gd name="connsiteY5" fmla="*/ 960709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75958 w 1594625"/>
                              <a:gd name="connsiteY0" fmla="*/ 669646 h 960709"/>
                              <a:gd name="connsiteX1" fmla="*/ 297590 w 1594625"/>
                              <a:gd name="connsiteY1" fmla="*/ 154934 h 960709"/>
                              <a:gd name="connsiteX2" fmla="*/ 947570 w 1594625"/>
                              <a:gd name="connsiteY2" fmla="*/ 916 h 960709"/>
                              <a:gd name="connsiteX3" fmla="*/ 1594625 w 1594625"/>
                              <a:gd name="connsiteY3" fmla="*/ 0 h 960709"/>
                              <a:gd name="connsiteX4" fmla="*/ 1594625 w 1594625"/>
                              <a:gd name="connsiteY4" fmla="*/ 960709 h 960709"/>
                              <a:gd name="connsiteX5" fmla="*/ 112723 w 1594625"/>
                              <a:gd name="connsiteY5" fmla="*/ 960709 h 960709"/>
                              <a:gd name="connsiteX6" fmla="*/ 101581 w 1594625"/>
                              <a:gd name="connsiteY6" fmla="*/ 909637 h 960709"/>
                              <a:gd name="connsiteX7" fmla="*/ 91018 w 1594625"/>
                              <a:gd name="connsiteY7" fmla="*/ 849925 h 960709"/>
                              <a:gd name="connsiteX8" fmla="*/ 75958 w 1594625"/>
                              <a:gd name="connsiteY8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60709"/>
                              <a:gd name="connsiteX1" fmla="*/ 221632 w 1518667"/>
                              <a:gd name="connsiteY1" fmla="*/ 154934 h 960709"/>
                              <a:gd name="connsiteX2" fmla="*/ 871612 w 1518667"/>
                              <a:gd name="connsiteY2" fmla="*/ 916 h 960709"/>
                              <a:gd name="connsiteX3" fmla="*/ 1518667 w 1518667"/>
                              <a:gd name="connsiteY3" fmla="*/ 0 h 960709"/>
                              <a:gd name="connsiteX4" fmla="*/ 1518667 w 1518667"/>
                              <a:gd name="connsiteY4" fmla="*/ 960709 h 960709"/>
                              <a:gd name="connsiteX5" fmla="*/ 25623 w 1518667"/>
                              <a:gd name="connsiteY5" fmla="*/ 909637 h 960709"/>
                              <a:gd name="connsiteX6" fmla="*/ 15060 w 1518667"/>
                              <a:gd name="connsiteY6" fmla="*/ 849925 h 960709"/>
                              <a:gd name="connsiteX7" fmla="*/ 0 w 1518667"/>
                              <a:gd name="connsiteY7" fmla="*/ 669646 h 960709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2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1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1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1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1518667"/>
                              <a:gd name="connsiteY0" fmla="*/ 669646 h 909637"/>
                              <a:gd name="connsiteX1" fmla="*/ 221631 w 1518667"/>
                              <a:gd name="connsiteY1" fmla="*/ 154934 h 909637"/>
                              <a:gd name="connsiteX2" fmla="*/ 871612 w 1518667"/>
                              <a:gd name="connsiteY2" fmla="*/ 916 h 909637"/>
                              <a:gd name="connsiteX3" fmla="*/ 1518667 w 1518667"/>
                              <a:gd name="connsiteY3" fmla="*/ 0 h 909637"/>
                              <a:gd name="connsiteX4" fmla="*/ 1518667 w 1518667"/>
                              <a:gd name="connsiteY4" fmla="*/ 909637 h 909637"/>
                              <a:gd name="connsiteX5" fmla="*/ 25623 w 1518667"/>
                              <a:gd name="connsiteY5" fmla="*/ 909637 h 909637"/>
                              <a:gd name="connsiteX6" fmla="*/ 15060 w 1518667"/>
                              <a:gd name="connsiteY6" fmla="*/ 849925 h 909637"/>
                              <a:gd name="connsiteX7" fmla="*/ 0 w 1518667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1518667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60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58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58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0 w 2999656"/>
                              <a:gd name="connsiteY0" fmla="*/ 669646 h 909637"/>
                              <a:gd name="connsiteX1" fmla="*/ 221631 w 2999656"/>
                              <a:gd name="connsiteY1" fmla="*/ 154934 h 909637"/>
                              <a:gd name="connsiteX2" fmla="*/ 871612 w 2999656"/>
                              <a:gd name="connsiteY2" fmla="*/ 916 h 909637"/>
                              <a:gd name="connsiteX3" fmla="*/ 2999656 w 2999656"/>
                              <a:gd name="connsiteY3" fmla="*/ 0 h 909637"/>
                              <a:gd name="connsiteX4" fmla="*/ 2999655 w 2999656"/>
                              <a:gd name="connsiteY4" fmla="*/ 909637 h 909637"/>
                              <a:gd name="connsiteX5" fmla="*/ 25623 w 2999656"/>
                              <a:gd name="connsiteY5" fmla="*/ 909637 h 909637"/>
                              <a:gd name="connsiteX6" fmla="*/ 15058 w 2999656"/>
                              <a:gd name="connsiteY6" fmla="*/ 849925 h 909637"/>
                              <a:gd name="connsiteX7" fmla="*/ 0 w 2999656"/>
                              <a:gd name="connsiteY7" fmla="*/ 669646 h 909637"/>
                              <a:gd name="connsiteX0" fmla="*/ 1 w 2999657"/>
                              <a:gd name="connsiteY0" fmla="*/ 669646 h 909637"/>
                              <a:gd name="connsiteX1" fmla="*/ 221632 w 2999657"/>
                              <a:gd name="connsiteY1" fmla="*/ 154934 h 909637"/>
                              <a:gd name="connsiteX2" fmla="*/ 871613 w 2999657"/>
                              <a:gd name="connsiteY2" fmla="*/ 916 h 909637"/>
                              <a:gd name="connsiteX3" fmla="*/ 2999657 w 2999657"/>
                              <a:gd name="connsiteY3" fmla="*/ 0 h 909637"/>
                              <a:gd name="connsiteX4" fmla="*/ 2999656 w 2999657"/>
                              <a:gd name="connsiteY4" fmla="*/ 909637 h 909637"/>
                              <a:gd name="connsiteX5" fmla="*/ 25624 w 2999657"/>
                              <a:gd name="connsiteY5" fmla="*/ 909637 h 909637"/>
                              <a:gd name="connsiteX6" fmla="*/ 15059 w 2999657"/>
                              <a:gd name="connsiteY6" fmla="*/ 849925 h 909637"/>
                              <a:gd name="connsiteX7" fmla="*/ 0 w 2999657"/>
                              <a:gd name="connsiteY7" fmla="*/ 669646 h 9096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2999657" h="909637">
                                <a:moveTo>
                                  <a:pt x="1" y="669646"/>
                                </a:moveTo>
                                <a:cubicBezTo>
                                  <a:pt x="1" y="429161"/>
                                  <a:pt x="73948" y="257647"/>
                                  <a:pt x="221632" y="154934"/>
                                </a:cubicBezTo>
                                <a:cubicBezTo>
                                  <a:pt x="369494" y="52325"/>
                                  <a:pt x="586084" y="916"/>
                                  <a:pt x="871613" y="916"/>
                                </a:cubicBezTo>
                                <a:lnTo>
                                  <a:pt x="2999657" y="0"/>
                                </a:lnTo>
                                <a:lnTo>
                                  <a:pt x="2999656" y="909637"/>
                                </a:lnTo>
                                <a:lnTo>
                                  <a:pt x="25624" y="909637"/>
                                </a:lnTo>
                                <a:cubicBezTo>
                                  <a:pt x="22005" y="891172"/>
                                  <a:pt x="19330" y="889924"/>
                                  <a:pt x="15059" y="849925"/>
                                </a:cubicBezTo>
                                <a:cubicBezTo>
                                  <a:pt x="5043" y="784778"/>
                                  <a:pt x="0" y="724709"/>
                                  <a:pt x="0" y="6696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E0D3E"/>
                          </a:solidFill>
                          <a:ln w="9525" cap="flat">
                            <a:solidFill>
                              <a:srgbClr val="BE0D3E"/>
                            </a:solidFill>
                            <a:prstDash val="solid"/>
                            <a:miter/>
                          </a:ln>
                        </wps:spPr>
                        <wps:bodyPr rtlCol="0" anchor="ctr"/>
                      </wps:wsp>
                      <pic:pic xmlns:pic="http://schemas.openxmlformats.org/drawingml/2006/picture">
                        <pic:nvPicPr>
                          <pic:cNvPr id="7" name="Grafik 7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4685" y="248456"/>
                            <a:ext cx="2224373" cy="4610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13A2BF" id="Gruppieren 3" o:spid="_x0000_s1026" style="position:absolute;margin-left:184.9pt;margin-top:0;width:236.1pt;height:71.7pt;z-index:251660288;mso-position-horizontal:right;mso-position-horizontal-relative:page;mso-position-vertical:top;mso-position-vertical-relative:page;mso-width-relative:margin;mso-height-relative:margin" coordsize="29996,909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">
                <v:shape id="Grafik 9" o:spid="_x0000_s1027" style="position:absolute;width:29996;height:9096;flip:y;visibility:visible;mso-wrap-style:square;v-text-anchor:middle" coordsize="2999657,9096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" path="m1,669646c1,429161,73948,257647,221632,154934,369494,52325,586084,916,871613,916l2999657,r-1,909637l25624,909637c22005,891172,19330,889924,15059,849925,5043,784778,,724709,,669646r1,xe" fillcolor="#be0d3e" strokecolor="#be0d3e">
                  <v:stroke joinstyle="miter"/>
                  <v:path arrowok="t" o:connecttype="custom" o:connectlocs="1,669646;221632,154934;871613,916;2999657,0;2999656,909637;25624,909637;15059,849925;0,669646" o:connectangles="0,0,0,0,0,0,0,0"/>
                  <o:lock v:ext="edit" aspectratio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7" o:spid="_x0000_s1028" type="#_x0000_t75" style="position:absolute;left:3946;top:2484;width:22244;height:46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">
                  <v:imagedata r:id="rId12" o:title=""/>
                </v:shape>
                <w10:wrap anchorx="page" anchory="page"/>
                <w10:anchorlock/>
              </v:group>
            </w:pict>
          </mc:Fallback>
        </mc:AlternateContent>
      </w:r>
    </w:p>
    <w:p w14:paraId="12ED1CEC" w14:textId="3D6756B1" w:rsidR="00FA7337" w:rsidRDefault="00FA7337" w:rsidP="00C73899">
      <w:pPr>
        <w:pStyle w:val="Untertitel"/>
      </w:pPr>
    </w:p>
    <w:p w14:paraId="1F5C5944" w14:textId="7897D8E7" w:rsidR="00FA7337" w:rsidRDefault="00FA7337" w:rsidP="00C73899">
      <w:pPr>
        <w:pStyle w:val="Untertitel"/>
      </w:pPr>
    </w:p>
    <w:p w14:paraId="5B586AD2" w14:textId="62B729E8" w:rsidR="00FA7337" w:rsidRDefault="00FA7337" w:rsidP="00C73899">
      <w:pPr>
        <w:pStyle w:val="Untertitel"/>
      </w:pPr>
    </w:p>
    <w:p w14:paraId="2E6B8038" w14:textId="2347E4C2" w:rsidR="00FA7337" w:rsidRDefault="00FA7337" w:rsidP="00C73899">
      <w:pPr>
        <w:pStyle w:val="Untertitel"/>
      </w:pPr>
    </w:p>
    <w:p w14:paraId="71A4BC95" w14:textId="055ECA3C" w:rsidR="00FA7337" w:rsidRDefault="00FA7337" w:rsidP="00C73899">
      <w:pPr>
        <w:pStyle w:val="Untertitel"/>
      </w:pPr>
    </w:p>
    <w:p w14:paraId="50BA219C" w14:textId="77777777" w:rsidR="00FA7337" w:rsidRDefault="00FA7337" w:rsidP="00C73899">
      <w:pPr>
        <w:pStyle w:val="Untertitel"/>
      </w:pPr>
    </w:p>
    <w:p w14:paraId="1F450AAF" w14:textId="41AD2898" w:rsidR="00FA7337" w:rsidRDefault="00FA7337" w:rsidP="00C73899">
      <w:pPr>
        <w:pStyle w:val="Untertitel"/>
      </w:pPr>
    </w:p>
    <w:p w14:paraId="56197F5F" w14:textId="77A9A72F" w:rsidR="00FA7337" w:rsidRDefault="00FA7337" w:rsidP="00C73899">
      <w:pPr>
        <w:pStyle w:val="Untertitel"/>
      </w:pPr>
    </w:p>
    <w:p w14:paraId="629C57CF" w14:textId="19D22CAB" w:rsidR="00FA7337" w:rsidRDefault="00FA7337" w:rsidP="00C73899">
      <w:pPr>
        <w:pStyle w:val="Untertitel"/>
      </w:pPr>
    </w:p>
    <w:p w14:paraId="3CFF8263" w14:textId="1B38F155" w:rsidR="00C73899" w:rsidRPr="00103F34" w:rsidRDefault="00A53AE7" w:rsidP="00C73899">
      <w:pPr>
        <w:pStyle w:val="Untertitel"/>
      </w:pPr>
      <w:r>
        <w:t>Technische Versicherung</w:t>
      </w:r>
      <w:r w:rsidR="003F3810">
        <w:t>en</w:t>
      </w:r>
      <w:r w:rsidR="00C73899" w:rsidRPr="00103F34">
        <w:t xml:space="preserve"> / </w:t>
      </w:r>
      <w:r w:rsidR="00953421">
        <w:t>0</w:t>
      </w:r>
      <w:r w:rsidR="009036BB">
        <w:t>2</w:t>
      </w:r>
      <w:r w:rsidR="00E80F0F" w:rsidRPr="009036BB">
        <w:t>.</w:t>
      </w:r>
      <w:r w:rsidR="00CE4E64" w:rsidRPr="009036BB">
        <w:t>0</w:t>
      </w:r>
      <w:r w:rsidR="00953421">
        <w:t>9</w:t>
      </w:r>
      <w:r w:rsidR="00E80F0F" w:rsidRPr="009036BB">
        <w:t>.202</w:t>
      </w:r>
      <w:r w:rsidR="00C63E66" w:rsidRPr="009036BB">
        <w:t>6</w:t>
      </w:r>
    </w:p>
    <w:p w14:paraId="4DD14038" w14:textId="1F23880F" w:rsidR="005551BB" w:rsidRDefault="005551BB" w:rsidP="00346403">
      <w:pPr>
        <w:pStyle w:val="berschrift3"/>
        <w:rPr>
          <w:rFonts w:asciiTheme="majorHAnsi" w:hAnsiTheme="majorHAnsi" w:cstheme="majorBidi"/>
          <w:bCs w:val="0"/>
          <w:color w:val="BE0D3E" w:themeColor="accent1"/>
          <w:kern w:val="0"/>
          <w:sz w:val="46"/>
          <w:szCs w:val="32"/>
          <w:lang w:eastAsia="de-DE"/>
        </w:rPr>
      </w:pPr>
      <w:r w:rsidRPr="005551BB">
        <w:rPr>
          <w:rFonts w:asciiTheme="majorHAnsi" w:hAnsiTheme="majorHAnsi" w:cstheme="majorBidi"/>
          <w:bCs w:val="0"/>
          <w:color w:val="BE0D3E" w:themeColor="accent1"/>
          <w:kern w:val="0"/>
          <w:sz w:val="46"/>
          <w:szCs w:val="32"/>
          <w:lang w:eastAsia="de-DE"/>
        </w:rPr>
        <w:t>Damit Stillstand nicht zum</w:t>
      </w:r>
      <w:r>
        <w:rPr>
          <w:rFonts w:asciiTheme="majorHAnsi" w:hAnsiTheme="majorHAnsi" w:cstheme="majorBidi"/>
          <w:bCs w:val="0"/>
          <w:color w:val="BE0D3E" w:themeColor="accent1"/>
          <w:kern w:val="0"/>
          <w:sz w:val="46"/>
          <w:szCs w:val="32"/>
          <w:lang w:eastAsia="de-DE"/>
        </w:rPr>
        <w:t xml:space="preserve"> </w:t>
      </w:r>
      <w:r w:rsidRPr="005551BB">
        <w:rPr>
          <w:rFonts w:asciiTheme="majorHAnsi" w:hAnsiTheme="majorHAnsi" w:cstheme="majorBidi"/>
          <w:bCs w:val="0"/>
          <w:color w:val="BE0D3E" w:themeColor="accent1"/>
          <w:kern w:val="0"/>
          <w:sz w:val="46"/>
          <w:szCs w:val="32"/>
          <w:lang w:eastAsia="de-DE"/>
        </w:rPr>
        <w:t>Existenz</w:t>
      </w:r>
      <w:r>
        <w:rPr>
          <w:rFonts w:asciiTheme="majorHAnsi" w:hAnsiTheme="majorHAnsi" w:cstheme="majorBidi"/>
          <w:bCs w:val="0"/>
          <w:color w:val="BE0D3E" w:themeColor="accent1"/>
          <w:kern w:val="0"/>
          <w:sz w:val="46"/>
          <w:szCs w:val="32"/>
          <w:lang w:eastAsia="de-DE"/>
        </w:rPr>
        <w:t>-</w:t>
      </w:r>
      <w:r w:rsidRPr="005551BB">
        <w:rPr>
          <w:rFonts w:asciiTheme="majorHAnsi" w:hAnsiTheme="majorHAnsi" w:cstheme="majorBidi"/>
          <w:bCs w:val="0"/>
          <w:color w:val="BE0D3E" w:themeColor="accent1"/>
          <w:kern w:val="0"/>
          <w:sz w:val="46"/>
          <w:szCs w:val="32"/>
          <w:lang w:eastAsia="de-DE"/>
        </w:rPr>
        <w:t>problem wird: Eine</w:t>
      </w:r>
      <w:r>
        <w:rPr>
          <w:rFonts w:asciiTheme="majorHAnsi" w:hAnsiTheme="majorHAnsi" w:cstheme="majorBidi"/>
          <w:bCs w:val="0"/>
          <w:color w:val="BE0D3E" w:themeColor="accent1"/>
          <w:kern w:val="0"/>
          <w:sz w:val="46"/>
          <w:szCs w:val="32"/>
          <w:lang w:eastAsia="de-DE"/>
        </w:rPr>
        <w:t xml:space="preserve"> </w:t>
      </w:r>
      <w:r w:rsidRPr="005551BB">
        <w:rPr>
          <w:rFonts w:asciiTheme="majorHAnsi" w:hAnsiTheme="majorHAnsi" w:cstheme="majorBidi"/>
          <w:bCs w:val="0"/>
          <w:color w:val="BE0D3E" w:themeColor="accent1"/>
          <w:kern w:val="0"/>
          <w:sz w:val="46"/>
          <w:szCs w:val="32"/>
          <w:lang w:eastAsia="de-DE"/>
        </w:rPr>
        <w:t>Betriebsunter</w:t>
      </w:r>
      <w:r w:rsidR="00895496">
        <w:rPr>
          <w:rFonts w:asciiTheme="majorHAnsi" w:hAnsiTheme="majorHAnsi" w:cstheme="majorBidi"/>
          <w:bCs w:val="0"/>
          <w:color w:val="BE0D3E" w:themeColor="accent1"/>
          <w:kern w:val="0"/>
          <w:sz w:val="46"/>
          <w:szCs w:val="32"/>
          <w:lang w:eastAsia="de-DE"/>
        </w:rPr>
        <w:t>-</w:t>
      </w:r>
      <w:r w:rsidRPr="005551BB">
        <w:rPr>
          <w:rFonts w:asciiTheme="majorHAnsi" w:hAnsiTheme="majorHAnsi" w:cstheme="majorBidi"/>
          <w:bCs w:val="0"/>
          <w:color w:val="BE0D3E" w:themeColor="accent1"/>
          <w:kern w:val="0"/>
          <w:sz w:val="46"/>
          <w:szCs w:val="32"/>
          <w:lang w:eastAsia="de-DE"/>
        </w:rPr>
        <w:t>brechungsversicherung schützt!</w:t>
      </w:r>
    </w:p>
    <w:p w14:paraId="7469FEB9" w14:textId="77777777" w:rsidR="005551BB" w:rsidRDefault="005551BB" w:rsidP="00E01124">
      <w:pPr>
        <w:rPr>
          <w:rFonts w:eastAsia="Times New Roman" w:cs="Arial"/>
          <w:b/>
          <w:bCs/>
          <w:szCs w:val="26"/>
        </w:rPr>
      </w:pPr>
    </w:p>
    <w:p w14:paraId="0B4E6835" w14:textId="5327F05B" w:rsidR="00E01124" w:rsidRPr="00E01124" w:rsidRDefault="005551BB" w:rsidP="00895496">
      <w:pPr>
        <w:pStyle w:val="Untertitel"/>
      </w:pPr>
      <w:r w:rsidRPr="005551BB">
        <w:rPr>
          <w:rFonts w:eastAsia="Times New Roman"/>
        </w:rPr>
        <w:t xml:space="preserve">Wenn Maschinen stillstehen, laufen viele Kosten trotzdem weiter und der Gewinn bleibt aus. Gerade Engpassmaschinen können im Schadensfall den kompletten Betrieb lahmlegen und </w:t>
      </w:r>
      <w:r w:rsidR="00C4242C">
        <w:rPr>
          <w:rFonts w:eastAsia="Times New Roman"/>
        </w:rPr>
        <w:t xml:space="preserve">die </w:t>
      </w:r>
      <w:r w:rsidRPr="005551BB">
        <w:rPr>
          <w:rFonts w:eastAsia="Times New Roman"/>
        </w:rPr>
        <w:t>Existenz</w:t>
      </w:r>
      <w:r w:rsidR="00C4242C">
        <w:rPr>
          <w:rFonts w:eastAsia="Times New Roman"/>
        </w:rPr>
        <w:t xml:space="preserve"> Ihres Gewerbekunden</w:t>
      </w:r>
      <w:r w:rsidRPr="005551BB">
        <w:rPr>
          <w:rFonts w:eastAsia="Times New Roman"/>
        </w:rPr>
        <w:t xml:space="preserve"> gefährden. Dann hilft eine Maschinen-Betriebsunterbrechungs</w:t>
      </w:r>
      <w:r w:rsidR="00C4242C">
        <w:rPr>
          <w:rFonts w:eastAsia="Times New Roman"/>
        </w:rPr>
        <w:t>-</w:t>
      </w:r>
      <w:r w:rsidRPr="005551BB">
        <w:rPr>
          <w:rFonts w:eastAsia="Times New Roman"/>
        </w:rPr>
        <w:t>versicherung: Voraussetzung: Ein ersatzpflichtiger Schaden an der Maschine liegt vor.</w:t>
      </w:r>
    </w:p>
    <w:p w14:paraId="21D6712E" w14:textId="77777777" w:rsidR="00151238" w:rsidRDefault="00151238" w:rsidP="00A53AE7">
      <w:pPr>
        <w:pStyle w:val="Aufzhlung"/>
        <w:numPr>
          <w:ilvl w:val="0"/>
          <w:numId w:val="0"/>
        </w:numPr>
        <w:ind w:left="170"/>
        <w:rPr>
          <w:rFonts w:eastAsia="Times New Roman" w:cs="Arial"/>
          <w:b/>
          <w:bCs/>
          <w:iCs/>
          <w:color w:val="BE0D3E" w:themeColor="accent1"/>
          <w:szCs w:val="28"/>
        </w:rPr>
      </w:pPr>
    </w:p>
    <w:p w14:paraId="1CDCF810" w14:textId="1657B0AD" w:rsidR="00151238" w:rsidRDefault="003F3810" w:rsidP="00895496">
      <w:pPr>
        <w:pStyle w:val="berschrift1"/>
      </w:pPr>
      <w:r w:rsidRPr="00C4242C">
        <w:t>Wir leisten bis</w:t>
      </w:r>
      <w:r w:rsidR="00151238" w:rsidRPr="00151238">
        <w:t xml:space="preserve"> zur Wiederaufnahme des Betriebes, längstens bis zum Ende der vereinbarten Haftzeit, Folgendes: </w:t>
      </w:r>
    </w:p>
    <w:p w14:paraId="7585F827" w14:textId="242DE470" w:rsidR="00151238" w:rsidRPr="00895496" w:rsidRDefault="00151238" w:rsidP="00895496">
      <w:pPr>
        <w:pStyle w:val="Aufzhlung"/>
      </w:pPr>
      <w:r w:rsidRPr="00895496">
        <w:t xml:space="preserve">Entgangener Gewinn aufgrund des Produktionsausfalls </w:t>
      </w:r>
    </w:p>
    <w:p w14:paraId="2472A62A" w14:textId="2C8C416A" w:rsidR="00151238" w:rsidRPr="00895496" w:rsidRDefault="00151238" w:rsidP="00895496">
      <w:pPr>
        <w:pStyle w:val="Aufzhlung"/>
      </w:pPr>
      <w:r w:rsidRPr="00895496">
        <w:t xml:space="preserve">Fortlaufende Kosten wie z.B. Mieten, Löhne, Gehälter und auch Versicherungen, die im Schadensfall weiter anfallen </w:t>
      </w:r>
    </w:p>
    <w:p w14:paraId="4EDC4FD9" w14:textId="00666C7A" w:rsidR="004C5F59" w:rsidRPr="00895496" w:rsidRDefault="00151238" w:rsidP="00895496">
      <w:pPr>
        <w:pStyle w:val="Aufzhlung"/>
      </w:pPr>
      <w:r w:rsidRPr="00895496">
        <w:lastRenderedPageBreak/>
        <w:t>Mehrkosten z.B. für die Anmietung einer Ersatzanlage, um die Produktion weiterzuführen, oder für den Zukauf von Halb- oder Fertigerzeugnissen, wenn dadurch der Ausfallschaden vermieden oder gemindert werden kann.</w:t>
      </w:r>
      <w:r w:rsidR="004C5F59" w:rsidRPr="00895496">
        <w:t xml:space="preserve"> </w:t>
      </w:r>
    </w:p>
    <w:p w14:paraId="0605DE54" w14:textId="596BFC5D" w:rsidR="00106F32" w:rsidRDefault="00106F32" w:rsidP="0091488C">
      <w:pPr>
        <w:shd w:val="clear" w:color="auto" w:fill="FFFFFF"/>
        <w:spacing w:after="300" w:line="390" w:lineRule="atLeast"/>
        <w:rPr>
          <w:rFonts w:ascii="Ubuntu" w:hAnsi="Ubuntu"/>
          <w:color w:val="FFFFFF"/>
          <w:shd w:val="clear" w:color="auto" w:fill="004767"/>
        </w:rPr>
      </w:pPr>
    </w:p>
    <w:p w14:paraId="70894C7B" w14:textId="5B3A16BF" w:rsidR="00895496" w:rsidRPr="0092640F" w:rsidRDefault="00895496" w:rsidP="0092640F">
      <w:pPr>
        <w:pStyle w:val="berschrift1"/>
      </w:pPr>
      <w:r w:rsidRPr="0092640F">
        <w:t>Schema</w:t>
      </w:r>
      <w:r w:rsidR="0092640F" w:rsidRPr="0092640F">
        <w:t xml:space="preserve"> einer Engpassmaschine in einem Betrieb</w:t>
      </w:r>
    </w:p>
    <w:p w14:paraId="1CFC5726" w14:textId="0E546C35" w:rsidR="00151238" w:rsidRDefault="00151238" w:rsidP="00346403">
      <w:pPr>
        <w:spacing w:after="160" w:line="259" w:lineRule="auto"/>
        <w:rPr>
          <w:color w:val="000000" w:themeColor="text1"/>
        </w:rPr>
      </w:pPr>
      <w:bookmarkStart w:id="0" w:name="_Hlk221796237"/>
      <w:r w:rsidRPr="00151238">
        <w:rPr>
          <w:noProof/>
          <w:color w:val="000000" w:themeColor="text1"/>
        </w:rPr>
        <w:drawing>
          <wp:inline distT="0" distB="0" distL="0" distR="0" wp14:anchorId="57C7F795" wp14:editId="33F1DA20">
            <wp:extent cx="6267450" cy="666750"/>
            <wp:effectExtent l="0" t="0" r="0" b="0"/>
            <wp:docPr id="31341053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410536" name=""/>
                    <pic:cNvPicPr/>
                  </pic:nvPicPr>
                  <pic:blipFill rotWithShape="1">
                    <a:blip r:embed="rId13"/>
                    <a:srcRect l="1045" t="21527" r="557" b="34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784" cy="6677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11686E" w14:textId="16B01B5B" w:rsidR="00151238" w:rsidRDefault="0092640F" w:rsidP="00346403">
      <w:pPr>
        <w:spacing w:after="160" w:line="259" w:lineRule="auto"/>
        <w:rPr>
          <w:color w:val="000000" w:themeColor="text1"/>
        </w:rPr>
      </w:pPr>
      <w:r>
        <w:rPr>
          <w:color w:val="000000" w:themeColor="text1"/>
        </w:rPr>
        <w:t>Entscheiden Sie, welche Maschine(n) Sie versichern möchten. Voraussetzung ist lediglich, dass diese Maschine(n) auch in der Maschinenversicherung in unserem Haus versichert ist/sind.</w:t>
      </w:r>
    </w:p>
    <w:p w14:paraId="5DEFD912" w14:textId="77777777" w:rsidR="0092640F" w:rsidRDefault="0092640F" w:rsidP="00346403">
      <w:pPr>
        <w:spacing w:after="160" w:line="259" w:lineRule="auto"/>
        <w:rPr>
          <w:color w:val="000000" w:themeColor="text1"/>
        </w:rPr>
      </w:pPr>
    </w:p>
    <w:p w14:paraId="6B90C920" w14:textId="648F9BA4" w:rsidR="00151238" w:rsidRPr="00151238" w:rsidRDefault="00151238" w:rsidP="00895496">
      <w:pPr>
        <w:pStyle w:val="berschrift1"/>
      </w:pPr>
      <w:r w:rsidRPr="00151238">
        <w:t>Stanzen, schweißen, abfüllen, drucken... ohne Maschinen läuft es nicht.</w:t>
      </w:r>
    </w:p>
    <w:p w14:paraId="6F5CBEBF" w14:textId="6ABCE457" w:rsidR="00151238" w:rsidRDefault="00151238" w:rsidP="00895496">
      <w:r>
        <w:t>Lassen Sie sich beraten und ein individuelles Angebot erstellen.</w:t>
      </w:r>
    </w:p>
    <w:p w14:paraId="14C2042B" w14:textId="77777777" w:rsidR="00895496" w:rsidRDefault="00895496" w:rsidP="00895496"/>
    <w:p w14:paraId="621AD57D" w14:textId="77777777" w:rsidR="00895496" w:rsidRDefault="00895496" w:rsidP="00895496"/>
    <w:p w14:paraId="452803F8" w14:textId="77777777" w:rsidR="00895496" w:rsidRDefault="00895496" w:rsidP="00895496"/>
    <w:p w14:paraId="42654FBF" w14:textId="77777777" w:rsidR="0092640F" w:rsidRDefault="0092640F" w:rsidP="00895496"/>
    <w:p w14:paraId="154E150F" w14:textId="77777777" w:rsidR="0092640F" w:rsidRDefault="0092640F" w:rsidP="00895496"/>
    <w:p w14:paraId="43F1E81A" w14:textId="77777777" w:rsidR="0092640F" w:rsidRDefault="0092640F" w:rsidP="00895496"/>
    <w:p w14:paraId="5905F07B" w14:textId="77777777" w:rsidR="0092640F" w:rsidRDefault="0092640F" w:rsidP="00895496"/>
    <w:p w14:paraId="0397E805" w14:textId="77777777" w:rsidR="0092640F" w:rsidRDefault="0092640F" w:rsidP="00895496"/>
    <w:p w14:paraId="1EE6415A" w14:textId="77777777" w:rsidR="0092640F" w:rsidRDefault="0092640F" w:rsidP="00895496"/>
    <w:p w14:paraId="2F5F6644" w14:textId="77777777" w:rsidR="0092640F" w:rsidRDefault="0092640F" w:rsidP="00895496"/>
    <w:p w14:paraId="1F3300C0" w14:textId="77777777" w:rsidR="0092640F" w:rsidRDefault="0092640F" w:rsidP="00895496"/>
    <w:p w14:paraId="0D0D1D25" w14:textId="77777777" w:rsidR="0092640F" w:rsidRDefault="0092640F" w:rsidP="00895496"/>
    <w:p w14:paraId="592D321E" w14:textId="77777777" w:rsidR="0092640F" w:rsidRDefault="0092640F" w:rsidP="00895496"/>
    <w:p w14:paraId="6EA3A0D7" w14:textId="77777777" w:rsidR="0092640F" w:rsidRDefault="0092640F" w:rsidP="00895496"/>
    <w:p w14:paraId="276F22A3" w14:textId="77777777" w:rsidR="0092640F" w:rsidRDefault="0092640F" w:rsidP="00895496"/>
    <w:p w14:paraId="3CC172D7" w14:textId="77777777" w:rsidR="0092640F" w:rsidRDefault="0092640F" w:rsidP="00895496"/>
    <w:p w14:paraId="6D9646E1" w14:textId="77777777" w:rsidR="0092640F" w:rsidRDefault="0092640F" w:rsidP="00895496"/>
    <w:p w14:paraId="666638A4" w14:textId="77777777" w:rsidR="0092640F" w:rsidRDefault="0092640F" w:rsidP="00895496"/>
    <w:p w14:paraId="5AFB419F" w14:textId="77777777" w:rsidR="0092640F" w:rsidRDefault="0092640F" w:rsidP="00895496"/>
    <w:p w14:paraId="129432A9" w14:textId="77777777" w:rsidR="0092640F" w:rsidRDefault="0092640F" w:rsidP="00895496"/>
    <w:p w14:paraId="72C28BC4" w14:textId="77777777" w:rsidR="0092640F" w:rsidRDefault="0092640F" w:rsidP="00895496"/>
    <w:p w14:paraId="29C7A40F" w14:textId="77777777" w:rsidR="0092640F" w:rsidRDefault="0092640F" w:rsidP="00895496"/>
    <w:p w14:paraId="384DA73F" w14:textId="77777777" w:rsidR="00895496" w:rsidRDefault="00895496" w:rsidP="00895496">
      <w:pPr>
        <w:rPr>
          <w:color w:val="000000" w:themeColor="text1"/>
        </w:rPr>
      </w:pPr>
    </w:p>
    <w:p w14:paraId="23206FDC" w14:textId="3CB23DDF" w:rsidR="00346403" w:rsidRDefault="00E01124" w:rsidP="00346403">
      <w:pPr>
        <w:spacing w:after="160" w:line="259" w:lineRule="auto"/>
        <w:rPr>
          <w:color w:val="000000" w:themeColor="text1"/>
          <w:highlight w:val="yellow"/>
        </w:rPr>
      </w:pPr>
      <w:r>
        <w:rPr>
          <w:rFonts w:ascii="Ubuntu" w:hAnsi="Ubuntu"/>
          <w:noProof/>
          <w:color w:val="FFFFFF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43ADBC29" wp14:editId="763BA119">
                <wp:simplePos x="0" y="0"/>
                <wp:positionH relativeFrom="column">
                  <wp:posOffset>-3175</wp:posOffset>
                </wp:positionH>
                <wp:positionV relativeFrom="paragraph">
                  <wp:posOffset>57150</wp:posOffset>
                </wp:positionV>
                <wp:extent cx="3907155" cy="689610"/>
                <wp:effectExtent l="0" t="0" r="0" b="0"/>
                <wp:wrapNone/>
                <wp:docPr id="156650863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7155" cy="689610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B462D5" id="Rechteck 2" o:spid="_x0000_s1026" style="position:absolute;margin-left:-.25pt;margin-top:4.5pt;width:307.65pt;height:54.3pt;z-index:-25165926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" fillcolor="#f1b41f [3208]" stroked="f" strokeweight="1pt"/>
            </w:pict>
          </mc:Fallback>
        </mc:AlternateContent>
      </w:r>
      <w:r w:rsidRPr="00346403">
        <w:rPr>
          <w:rFonts w:ascii="Ubuntu" w:hAnsi="Ubuntu"/>
          <w:noProof/>
          <w:color w:val="FFFFFF"/>
          <w:shd w:val="clear" w:color="auto" w:fill="004767"/>
        </w:rPr>
        <w:drawing>
          <wp:anchor distT="0" distB="0" distL="114300" distR="114300" simplePos="0" relativeHeight="251656190" behindDoc="1" locked="0" layoutInCell="1" allowOverlap="1" wp14:anchorId="57AAF9EB" wp14:editId="78447B50">
            <wp:simplePos x="0" y="0"/>
            <wp:positionH relativeFrom="column">
              <wp:posOffset>3688979</wp:posOffset>
            </wp:positionH>
            <wp:positionV relativeFrom="paragraph">
              <wp:posOffset>42545</wp:posOffset>
            </wp:positionV>
            <wp:extent cx="1488440" cy="723900"/>
            <wp:effectExtent l="0" t="0" r="0" b="0"/>
            <wp:wrapNone/>
            <wp:docPr id="367497709" name="Grafik 4">
              <a:extLst xmlns:a="http://schemas.openxmlformats.org/drawingml/2006/main">
                <a:ext uri="{FF2B5EF4-FFF2-40B4-BE49-F238E27FC236}">
                  <a16:creationId xmlns:a16="http://schemas.microsoft.com/office/drawing/2014/main" id="{7FDF033B-A02B-4B4C-9257-757C66489F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4">
                      <a:extLst>
                        <a:ext uri="{FF2B5EF4-FFF2-40B4-BE49-F238E27FC236}">
                          <a16:creationId xmlns:a16="http://schemas.microsoft.com/office/drawing/2014/main" id="{7FDF033B-A02B-4B4C-9257-757C66489F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35245" w14:textId="01332BBD" w:rsidR="00106F32" w:rsidRPr="00346403" w:rsidRDefault="00E01124" w:rsidP="00E01124">
      <w:pPr>
        <w:spacing w:after="160" w:line="259" w:lineRule="auto"/>
        <w:ind w:left="284"/>
        <w:rPr>
          <w:rFonts w:eastAsia="Times New Roman" w:cs="Arial"/>
          <w:b/>
          <w:bCs/>
          <w:iCs/>
          <w:color w:val="BE0D3E" w:themeColor="accent1"/>
          <w:szCs w:val="28"/>
        </w:rPr>
      </w:pPr>
      <w:r>
        <w:rPr>
          <w:color w:val="000000" w:themeColor="text1"/>
        </w:rPr>
        <w:t xml:space="preserve">Alle Informationen zu unseren technischen Versicherungen finden Sie </w:t>
      </w:r>
      <w:hyperlink r:id="rId16" w:history="1">
        <w:r w:rsidRPr="00E57945">
          <w:rPr>
            <w:rStyle w:val="Hyperlink"/>
          </w:rPr>
          <w:t>hier.</w:t>
        </w:r>
      </w:hyperlink>
      <w:r w:rsidR="00346403">
        <w:rPr>
          <w:color w:val="000000" w:themeColor="text1"/>
        </w:rPr>
        <w:br/>
      </w:r>
      <w:bookmarkEnd w:id="0"/>
      <w:r w:rsidR="00B973D0" w:rsidRPr="00B973D0">
        <w:rPr>
          <w:color w:val="000000" w:themeColor="text1"/>
        </w:rPr>
        <w:t>Benötigen Sie Unterstützung oder haben Sie Fragen? Dann kontaktieren Sie uns.</w:t>
      </w:r>
    </w:p>
    <w:sectPr w:rsidR="00106F32" w:rsidRPr="00346403" w:rsidSect="000C6B85">
      <w:headerReference w:type="default" r:id="rId17"/>
      <w:footerReference w:type="default" r:id="rId18"/>
      <w:pgSz w:w="11906" w:h="16838" w:code="9"/>
      <w:pgMar w:top="1871" w:right="1134" w:bottom="1701" w:left="1418" w:header="737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1C0E3" w14:textId="77777777" w:rsidR="00BB4AE5" w:rsidRPr="007531BB" w:rsidRDefault="00BB4AE5" w:rsidP="00610E8E">
      <w:pPr>
        <w:spacing w:line="240" w:lineRule="auto"/>
      </w:pPr>
      <w:r w:rsidRPr="007531BB">
        <w:separator/>
      </w:r>
    </w:p>
  </w:endnote>
  <w:endnote w:type="continuationSeparator" w:id="0">
    <w:p w14:paraId="5E38B226" w14:textId="77777777" w:rsidR="00BB4AE5" w:rsidRPr="007531BB" w:rsidRDefault="00BB4AE5" w:rsidP="00610E8E">
      <w:pPr>
        <w:spacing w:line="240" w:lineRule="auto"/>
      </w:pPr>
      <w:r w:rsidRPr="007531B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0BEAE" w14:textId="3A954AF8" w:rsidR="00355D26" w:rsidRPr="007531BB" w:rsidRDefault="00355D26" w:rsidP="001D6004">
    <w:pPr>
      <w:pStyle w:val="Seitenzahlen"/>
      <w:framePr w:wrap="around" w:y="15967"/>
    </w:pPr>
    <w:r w:rsidRPr="007531BB">
      <w:fldChar w:fldCharType="begin"/>
    </w:r>
    <w:r w:rsidRPr="007531BB">
      <w:instrText xml:space="preserve">IF </w:instrText>
    </w:r>
    <w:r w:rsidRPr="007531BB">
      <w:fldChar w:fldCharType="begin"/>
    </w:r>
    <w:r w:rsidRPr="007531BB">
      <w:instrText>NUMPAGES</w:instrText>
    </w:r>
    <w:r w:rsidRPr="007531BB">
      <w:fldChar w:fldCharType="separate"/>
    </w:r>
    <w:r w:rsidR="00953421">
      <w:rPr>
        <w:noProof/>
      </w:rPr>
      <w:instrText>2</w:instrText>
    </w:r>
    <w:r w:rsidRPr="007531BB">
      <w:fldChar w:fldCharType="end"/>
    </w:r>
    <w:r w:rsidRPr="007531BB">
      <w:instrText xml:space="preserve"> &gt; 2 "</w:instrText>
    </w:r>
    <w:r w:rsidRPr="007531BB">
      <w:fldChar w:fldCharType="begin"/>
    </w:r>
    <w:r w:rsidRPr="007531BB">
      <w:instrText xml:space="preserve"> PAGE  \* Arabic  \* MERGEFORMAT </w:instrText>
    </w:r>
    <w:r w:rsidRPr="007531BB">
      <w:fldChar w:fldCharType="separate"/>
    </w:r>
    <w:r w:rsidR="00895496">
      <w:rPr>
        <w:noProof/>
      </w:rPr>
      <w:instrText>2</w:instrText>
    </w:r>
    <w:r w:rsidRPr="007531BB">
      <w:fldChar w:fldCharType="end"/>
    </w:r>
    <w:r w:rsidRPr="007531BB">
      <w:instrText xml:space="preserve"> / </w:instrText>
    </w:r>
    <w:fldSimple w:instr=" NUMPAGES  \* Arabic  \* MERGEFORMAT ">
      <w:r w:rsidR="00895496">
        <w:rPr>
          <w:noProof/>
        </w:rPr>
        <w:instrText>3</w:instrText>
      </w:r>
    </w:fldSimple>
    <w:r w:rsidRPr="007531BB">
      <w:instrText xml:space="preserve">" " " </w:instrText>
    </w:r>
    <w:r w:rsidRPr="007531BB">
      <w:fldChar w:fldCharType="separate"/>
    </w:r>
    <w:r w:rsidR="00953421" w:rsidRPr="007531BB">
      <w:rPr>
        <w:noProof/>
      </w:rPr>
      <w:t xml:space="preserve"> </w:t>
    </w:r>
    <w:r w:rsidRPr="007531BB">
      <w:fldChar w:fldCharType="end"/>
    </w:r>
  </w:p>
  <w:p w14:paraId="4CB00C86" w14:textId="1E085680" w:rsidR="00355D26" w:rsidRDefault="00355D26" w:rsidP="001905C8">
    <w:pPr>
      <w:rPr>
        <w:sz w:val="24"/>
        <w:szCs w:val="24"/>
      </w:rPr>
    </w:pPr>
  </w:p>
  <w:p w14:paraId="18DD5F80" w14:textId="40EB2EF6" w:rsidR="00355D26" w:rsidRDefault="00F47C15" w:rsidP="001905C8">
    <w:pPr>
      <w:rPr>
        <w:sz w:val="24"/>
        <w:szCs w:val="24"/>
      </w:rPr>
    </w:pPr>
    <w:r w:rsidRPr="007531BB">
      <w:rPr>
        <w:b/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B888FC9" wp14:editId="382331AB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6835775" cy="840259"/>
              <wp:effectExtent l="0" t="0" r="22225" b="0"/>
              <wp:wrapNone/>
              <wp:docPr id="23" name="Freeform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 flipV="1">
                        <a:off x="0" y="0"/>
                        <a:ext cx="6835775" cy="840259"/>
                      </a:xfrm>
                      <a:custGeom>
                        <a:avLst/>
                        <a:gdLst>
                          <a:gd name="T0" fmla="*/ 0 w 28350"/>
                          <a:gd name="T1" fmla="*/ 0 h 2392"/>
                          <a:gd name="T2" fmla="*/ 27932 w 28350"/>
                          <a:gd name="T3" fmla="*/ 0 h 2392"/>
                          <a:gd name="T4" fmla="*/ 28014 w 28350"/>
                          <a:gd name="T5" fmla="*/ 1611 h 2392"/>
                          <a:gd name="T6" fmla="*/ 25707 w 28350"/>
                          <a:gd name="T7" fmla="*/ 2392 h 2392"/>
                          <a:gd name="T8" fmla="*/ 0 w 28350"/>
                          <a:gd name="T9" fmla="*/ 2392 h 2392"/>
                          <a:gd name="T10" fmla="*/ 0 w 28350"/>
                          <a:gd name="T11" fmla="*/ 0 h 2392"/>
                          <a:gd name="connsiteX0" fmla="*/ 3599 w 9960"/>
                          <a:gd name="connsiteY0" fmla="*/ 748 h 10000"/>
                          <a:gd name="connsiteX1" fmla="*/ 9853 w 9960"/>
                          <a:gd name="connsiteY1" fmla="*/ 0 h 10000"/>
                          <a:gd name="connsiteX2" fmla="*/ 9881 w 9960"/>
                          <a:gd name="connsiteY2" fmla="*/ 6735 h 10000"/>
                          <a:gd name="connsiteX3" fmla="*/ 9068 w 9960"/>
                          <a:gd name="connsiteY3" fmla="*/ 10000 h 10000"/>
                          <a:gd name="connsiteX4" fmla="*/ 0 w 9960"/>
                          <a:gd name="connsiteY4" fmla="*/ 10000 h 10000"/>
                          <a:gd name="connsiteX5" fmla="*/ 3599 w 9960"/>
                          <a:gd name="connsiteY5" fmla="*/ 748 h 10000"/>
                          <a:gd name="connsiteX0" fmla="*/ 3644 w 10000"/>
                          <a:gd name="connsiteY0" fmla="*/ 982 h 10000"/>
                          <a:gd name="connsiteX1" fmla="*/ 9893 w 10000"/>
                          <a:gd name="connsiteY1" fmla="*/ 0 h 10000"/>
                          <a:gd name="connsiteX2" fmla="*/ 9921 w 10000"/>
                          <a:gd name="connsiteY2" fmla="*/ 6735 h 10000"/>
                          <a:gd name="connsiteX3" fmla="*/ 9104 w 10000"/>
                          <a:gd name="connsiteY3" fmla="*/ 10000 h 10000"/>
                          <a:gd name="connsiteX4" fmla="*/ 0 w 10000"/>
                          <a:gd name="connsiteY4" fmla="*/ 10000 h 10000"/>
                          <a:gd name="connsiteX5" fmla="*/ 3644 w 10000"/>
                          <a:gd name="connsiteY5" fmla="*/ 982 h 10000"/>
                          <a:gd name="connsiteX0" fmla="*/ 1635 w 7991"/>
                          <a:gd name="connsiteY0" fmla="*/ 982 h 10000"/>
                          <a:gd name="connsiteX1" fmla="*/ 7884 w 7991"/>
                          <a:gd name="connsiteY1" fmla="*/ 0 h 10000"/>
                          <a:gd name="connsiteX2" fmla="*/ 7912 w 7991"/>
                          <a:gd name="connsiteY2" fmla="*/ 6735 h 10000"/>
                          <a:gd name="connsiteX3" fmla="*/ 7095 w 7991"/>
                          <a:gd name="connsiteY3" fmla="*/ 10000 h 10000"/>
                          <a:gd name="connsiteX4" fmla="*/ 0 w 7991"/>
                          <a:gd name="connsiteY4" fmla="*/ 9453 h 10000"/>
                          <a:gd name="connsiteX5" fmla="*/ 1635 w 7991"/>
                          <a:gd name="connsiteY5" fmla="*/ 982 h 10000"/>
                          <a:gd name="connsiteX0" fmla="*/ 0 w 7954"/>
                          <a:gd name="connsiteY0" fmla="*/ 982 h 10000"/>
                          <a:gd name="connsiteX1" fmla="*/ 7820 w 7954"/>
                          <a:gd name="connsiteY1" fmla="*/ 0 h 10000"/>
                          <a:gd name="connsiteX2" fmla="*/ 7855 w 7954"/>
                          <a:gd name="connsiteY2" fmla="*/ 6735 h 10000"/>
                          <a:gd name="connsiteX3" fmla="*/ 6833 w 7954"/>
                          <a:gd name="connsiteY3" fmla="*/ 10000 h 10000"/>
                          <a:gd name="connsiteX4" fmla="*/ 6 w 7954"/>
                          <a:gd name="connsiteY4" fmla="*/ 9974 h 10000"/>
                          <a:gd name="connsiteX5" fmla="*/ 0 w 7954"/>
                          <a:gd name="connsiteY5" fmla="*/ 982 h 10000"/>
                          <a:gd name="connsiteX0" fmla="*/ 0 w 10043"/>
                          <a:gd name="connsiteY0" fmla="*/ 18 h 9036"/>
                          <a:gd name="connsiteX1" fmla="*/ 9898 w 10043"/>
                          <a:gd name="connsiteY1" fmla="*/ 0 h 9036"/>
                          <a:gd name="connsiteX2" fmla="*/ 9876 w 10043"/>
                          <a:gd name="connsiteY2" fmla="*/ 5771 h 9036"/>
                          <a:gd name="connsiteX3" fmla="*/ 8591 w 10043"/>
                          <a:gd name="connsiteY3" fmla="*/ 9036 h 9036"/>
                          <a:gd name="connsiteX4" fmla="*/ 8 w 10043"/>
                          <a:gd name="connsiteY4" fmla="*/ 9010 h 9036"/>
                          <a:gd name="connsiteX5" fmla="*/ 0 w 10043"/>
                          <a:gd name="connsiteY5" fmla="*/ 18 h 9036"/>
                          <a:gd name="connsiteX0" fmla="*/ 0 w 9996"/>
                          <a:gd name="connsiteY0" fmla="*/ 20 h 10000"/>
                          <a:gd name="connsiteX1" fmla="*/ 9849 w 9996"/>
                          <a:gd name="connsiteY1" fmla="*/ 0 h 10000"/>
                          <a:gd name="connsiteX2" fmla="*/ 9834 w 9996"/>
                          <a:gd name="connsiteY2" fmla="*/ 6387 h 10000"/>
                          <a:gd name="connsiteX3" fmla="*/ 8554 w 9996"/>
                          <a:gd name="connsiteY3" fmla="*/ 10000 h 10000"/>
                          <a:gd name="connsiteX4" fmla="*/ 8 w 9996"/>
                          <a:gd name="connsiteY4" fmla="*/ 9971 h 10000"/>
                          <a:gd name="connsiteX5" fmla="*/ 0 w 999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53 w 9966"/>
                          <a:gd name="connsiteY1" fmla="*/ 0 h 10000"/>
                          <a:gd name="connsiteX2" fmla="*/ 9838 w 9966"/>
                          <a:gd name="connsiteY2" fmla="*/ 6387 h 10000"/>
                          <a:gd name="connsiteX3" fmla="*/ 8557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9966"/>
                          <a:gd name="connsiteY0" fmla="*/ 20 h 10000"/>
                          <a:gd name="connsiteX1" fmla="*/ 9887 w 9966"/>
                          <a:gd name="connsiteY1" fmla="*/ 0 h 10000"/>
                          <a:gd name="connsiteX2" fmla="*/ 9806 w 9966"/>
                          <a:gd name="connsiteY2" fmla="*/ 6762 h 10000"/>
                          <a:gd name="connsiteX3" fmla="*/ 8586 w 9966"/>
                          <a:gd name="connsiteY3" fmla="*/ 10000 h 10000"/>
                          <a:gd name="connsiteX4" fmla="*/ 8 w 9966"/>
                          <a:gd name="connsiteY4" fmla="*/ 9971 h 10000"/>
                          <a:gd name="connsiteX5" fmla="*/ 0 w 9966"/>
                          <a:gd name="connsiteY5" fmla="*/ 20 h 10000"/>
                          <a:gd name="connsiteX0" fmla="*/ 0 w 10003"/>
                          <a:gd name="connsiteY0" fmla="*/ 20 h 10000"/>
                          <a:gd name="connsiteX1" fmla="*/ 9921 w 10003"/>
                          <a:gd name="connsiteY1" fmla="*/ 0 h 10000"/>
                          <a:gd name="connsiteX2" fmla="*/ 9846 w 10003"/>
                          <a:gd name="connsiteY2" fmla="*/ 6848 h 10000"/>
                          <a:gd name="connsiteX3" fmla="*/ 8615 w 10003"/>
                          <a:gd name="connsiteY3" fmla="*/ 10000 h 10000"/>
                          <a:gd name="connsiteX4" fmla="*/ 8 w 10003"/>
                          <a:gd name="connsiteY4" fmla="*/ 9971 h 10000"/>
                          <a:gd name="connsiteX5" fmla="*/ 0 w 10003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6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5"/>
                          <a:gd name="connsiteY0" fmla="*/ 20 h 10000"/>
                          <a:gd name="connsiteX1" fmla="*/ 9921 w 10025"/>
                          <a:gd name="connsiteY1" fmla="*/ 0 h 10000"/>
                          <a:gd name="connsiteX2" fmla="*/ 9849 w 10025"/>
                          <a:gd name="connsiteY2" fmla="*/ 6848 h 10000"/>
                          <a:gd name="connsiteX3" fmla="*/ 8615 w 10025"/>
                          <a:gd name="connsiteY3" fmla="*/ 10000 h 10000"/>
                          <a:gd name="connsiteX4" fmla="*/ 8 w 10025"/>
                          <a:gd name="connsiteY4" fmla="*/ 9971 h 10000"/>
                          <a:gd name="connsiteX5" fmla="*/ 0 w 10025"/>
                          <a:gd name="connsiteY5" fmla="*/ 20 h 10000"/>
                          <a:gd name="connsiteX0" fmla="*/ 0 w 10024"/>
                          <a:gd name="connsiteY0" fmla="*/ 20 h 10000"/>
                          <a:gd name="connsiteX1" fmla="*/ 9921 w 10024"/>
                          <a:gd name="connsiteY1" fmla="*/ 0 h 10000"/>
                          <a:gd name="connsiteX2" fmla="*/ 9849 w 10024"/>
                          <a:gd name="connsiteY2" fmla="*/ 6848 h 10000"/>
                          <a:gd name="connsiteX3" fmla="*/ 8615 w 10024"/>
                          <a:gd name="connsiteY3" fmla="*/ 10000 h 10000"/>
                          <a:gd name="connsiteX4" fmla="*/ 8 w 10024"/>
                          <a:gd name="connsiteY4" fmla="*/ 9971 h 10000"/>
                          <a:gd name="connsiteX5" fmla="*/ 0 w 10024"/>
                          <a:gd name="connsiteY5" fmla="*/ 20 h 10000"/>
                          <a:gd name="connsiteX0" fmla="*/ 0 w 10027"/>
                          <a:gd name="connsiteY0" fmla="*/ 2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8 w 10027"/>
                          <a:gd name="connsiteY4" fmla="*/ 9971 h 10000"/>
                          <a:gd name="connsiteX5" fmla="*/ 0 w 10027"/>
                          <a:gd name="connsiteY5" fmla="*/ 2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6828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998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951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0 w 10027"/>
                          <a:gd name="connsiteY5" fmla="*/ 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29 h 9980"/>
                          <a:gd name="connsiteX5" fmla="*/ 8 w 10027"/>
                          <a:gd name="connsiteY5" fmla="*/ 9980 h 998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8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72 h 10000"/>
                          <a:gd name="connsiteX3" fmla="*/ 8615 w 10027"/>
                          <a:gd name="connsiteY3" fmla="*/ 0 h 10000"/>
                          <a:gd name="connsiteX4" fmla="*/ 8 w 10027"/>
                          <a:gd name="connsiteY4" fmla="*/ 29 h 10000"/>
                          <a:gd name="connsiteX5" fmla="*/ 8 w 10027"/>
                          <a:gd name="connsiteY5" fmla="*/ 9980 h 1000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8 w 10027"/>
                          <a:gd name="connsiteY4" fmla="*/ 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9980"/>
                          <a:gd name="connsiteX1" fmla="*/ 9921 w 10027"/>
                          <a:gd name="connsiteY1" fmla="*/ 9980 h 9980"/>
                          <a:gd name="connsiteX2" fmla="*/ 9856 w 10027"/>
                          <a:gd name="connsiteY2" fmla="*/ 3152 h 9980"/>
                          <a:gd name="connsiteX3" fmla="*/ 8615 w 10027"/>
                          <a:gd name="connsiteY3" fmla="*/ 0 h 9980"/>
                          <a:gd name="connsiteX4" fmla="*/ 0 w 10027"/>
                          <a:gd name="connsiteY4" fmla="*/ 49 h 9980"/>
                          <a:gd name="connsiteX5" fmla="*/ 8 w 10027"/>
                          <a:gd name="connsiteY5" fmla="*/ 9960 h 9980"/>
                          <a:gd name="connsiteX0" fmla="*/ 0 w 10027"/>
                          <a:gd name="connsiteY0" fmla="*/ 996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998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49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1000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9951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10000 h 10000"/>
                          <a:gd name="connsiteX1" fmla="*/ 9921 w 10027"/>
                          <a:gd name="connsiteY1" fmla="*/ 10000 h 10000"/>
                          <a:gd name="connsiteX2" fmla="*/ 9856 w 10027"/>
                          <a:gd name="connsiteY2" fmla="*/ 3152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9958"/>
                          <a:gd name="connsiteX1" fmla="*/ 9921 w 10027"/>
                          <a:gd name="connsiteY1" fmla="*/ 9958 h 9958"/>
                          <a:gd name="connsiteX2" fmla="*/ 9856 w 10027"/>
                          <a:gd name="connsiteY2" fmla="*/ 3110 h 9958"/>
                          <a:gd name="connsiteX3" fmla="*/ 8615 w 10027"/>
                          <a:gd name="connsiteY3" fmla="*/ 0 h 9958"/>
                          <a:gd name="connsiteX4" fmla="*/ 0 w 10027"/>
                          <a:gd name="connsiteY4" fmla="*/ 42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9958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9958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311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42 h 10000"/>
                          <a:gd name="connsiteX1" fmla="*/ 9921 w 10027"/>
                          <a:gd name="connsiteY1" fmla="*/ 42 h 10000"/>
                          <a:gd name="connsiteX2" fmla="*/ 9856 w 10027"/>
                          <a:gd name="connsiteY2" fmla="*/ 6890 h 10000"/>
                          <a:gd name="connsiteX3" fmla="*/ 8615 w 10027"/>
                          <a:gd name="connsiteY3" fmla="*/ 0 h 10000"/>
                          <a:gd name="connsiteX4" fmla="*/ 0 w 10027"/>
                          <a:gd name="connsiteY4" fmla="*/ 42 h 10000"/>
                          <a:gd name="connsiteX5" fmla="*/ 0 w 10027"/>
                          <a:gd name="connsiteY5" fmla="*/ 10000 h 10000"/>
                          <a:gd name="connsiteX0" fmla="*/ 0 w 10027"/>
                          <a:gd name="connsiteY0" fmla="*/ 0 h 9958"/>
                          <a:gd name="connsiteX1" fmla="*/ 9921 w 10027"/>
                          <a:gd name="connsiteY1" fmla="*/ 0 h 9958"/>
                          <a:gd name="connsiteX2" fmla="*/ 9856 w 10027"/>
                          <a:gd name="connsiteY2" fmla="*/ 6848 h 9958"/>
                          <a:gd name="connsiteX3" fmla="*/ 8615 w 10027"/>
                          <a:gd name="connsiteY3" fmla="*/ 9958 h 9958"/>
                          <a:gd name="connsiteX4" fmla="*/ 0 w 10027"/>
                          <a:gd name="connsiteY4" fmla="*/ 0 h 9958"/>
                          <a:gd name="connsiteX5" fmla="*/ 0 w 10027"/>
                          <a:gd name="connsiteY5" fmla="*/ 9958 h 9958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9958 h 10000"/>
                          <a:gd name="connsiteX0" fmla="*/ 0 w 10027"/>
                          <a:gd name="connsiteY0" fmla="*/ 0 h 10000"/>
                          <a:gd name="connsiteX1" fmla="*/ 9921 w 10027"/>
                          <a:gd name="connsiteY1" fmla="*/ 0 h 10000"/>
                          <a:gd name="connsiteX2" fmla="*/ 9856 w 10027"/>
                          <a:gd name="connsiteY2" fmla="*/ 6848 h 10000"/>
                          <a:gd name="connsiteX3" fmla="*/ 8615 w 10027"/>
                          <a:gd name="connsiteY3" fmla="*/ 9958 h 10000"/>
                          <a:gd name="connsiteX4" fmla="*/ 0 w 10027"/>
                          <a:gd name="connsiteY4" fmla="*/ 10000 h 10000"/>
                          <a:gd name="connsiteX5" fmla="*/ 0 w 10027"/>
                          <a:gd name="connsiteY5" fmla="*/ 42 h 1000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10027" h="10000">
                            <a:moveTo>
                              <a:pt x="0" y="0"/>
                            </a:moveTo>
                            <a:lnTo>
                              <a:pt x="9921" y="0"/>
                            </a:lnTo>
                            <a:cubicBezTo>
                              <a:pt x="10071" y="2823"/>
                              <a:pt x="10073" y="5210"/>
                              <a:pt x="9856" y="6848"/>
                            </a:cubicBezTo>
                            <a:cubicBezTo>
                              <a:pt x="9639" y="8486"/>
                              <a:pt x="9281" y="9958"/>
                              <a:pt x="8615" y="9958"/>
                            </a:cubicBezTo>
                            <a:lnTo>
                              <a:pt x="0" y="10000"/>
                            </a:lnTo>
                            <a:cubicBezTo>
                              <a:pt x="0" y="6676"/>
                              <a:pt x="0" y="3359"/>
                              <a:pt x="0" y="42"/>
                            </a:cubicBezTo>
                            <a:close/>
                          </a:path>
                        </a:pathLst>
                      </a:custGeom>
                      <a:solidFill>
                        <a:srgbClr val="DCDCE0"/>
                      </a:solidFill>
                      <a:ln w="0">
                        <a:noFill/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45D729" id="Freeform 5" o:spid="_x0000_s1026" style="position:absolute;margin-left:0;margin-top:0;width:538.25pt;height:66.15pt;flip:y;z-index:-251650048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coordsize="10027,1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" path="m,l9921,v150,2823,152,5210,-65,6848c9639,8486,9281,9958,8615,9958l,10000c,6676,,3359,,42l,xe" fillcolor="#dcdce0" stroked="f" strokeweight="0">
              <v:path arrowok="t" o:connecttype="custom" o:connectlocs="0,0;6763511,0;6719198,575409;5873163,836730;0,840259;0,3529" o:connectangles="0,0,0,0,0,0"/>
              <w10:wrap anchorx="page" anchory="page"/>
            </v:shape>
          </w:pict>
        </mc:Fallback>
      </mc:AlternateContent>
    </w:r>
  </w:p>
  <w:p w14:paraId="7FA57DC6" w14:textId="77777777" w:rsidR="00355D26" w:rsidRDefault="00355D26" w:rsidP="001905C8">
    <w:pPr>
      <w:rPr>
        <w:sz w:val="24"/>
        <w:szCs w:val="24"/>
      </w:rPr>
    </w:pPr>
  </w:p>
  <w:p w14:paraId="0AD711B0" w14:textId="77777777" w:rsidR="00355D26" w:rsidRPr="00F47C15" w:rsidRDefault="00BC51E7" w:rsidP="001905C8">
    <w:pPr>
      <w:pStyle w:val="Fuzeile"/>
      <w:rPr>
        <w:b/>
        <w:sz w:val="20"/>
        <w:szCs w:val="20"/>
      </w:rPr>
    </w:pPr>
    <w:r w:rsidRPr="00F47C15">
      <w:rPr>
        <w:sz w:val="20"/>
        <w:szCs w:val="20"/>
      </w:rPr>
      <w:t>Alte Leipziger</w:t>
    </w:r>
    <w:r w:rsidR="00355D26" w:rsidRPr="00F47C15">
      <w:rPr>
        <w:sz w:val="20"/>
        <w:szCs w:val="20"/>
      </w:rPr>
      <w:t xml:space="preserve"> Versicherung AG</w:t>
    </w:r>
    <w:r w:rsidR="00960B22" w:rsidRPr="00F47C15">
      <w:rPr>
        <w:sz w:val="20"/>
        <w:szCs w:val="20"/>
      </w:rPr>
      <w:t xml:space="preserve">, </w:t>
    </w:r>
    <w:r w:rsidR="00355D26" w:rsidRPr="00F47C15">
      <w:rPr>
        <w:sz w:val="20"/>
        <w:szCs w:val="20"/>
      </w:rPr>
      <w:t>Vertriebsdirektion Süd</w:t>
    </w:r>
    <w:r w:rsidR="00960B22" w:rsidRPr="00F47C15">
      <w:rPr>
        <w:sz w:val="20"/>
        <w:szCs w:val="20"/>
      </w:rPr>
      <w:t>,</w:t>
    </w:r>
    <w:r w:rsidR="00960B22" w:rsidRPr="00F47C15">
      <w:rPr>
        <w:sz w:val="20"/>
        <w:szCs w:val="20"/>
      </w:rPr>
      <w:br/>
    </w:r>
    <w:hyperlink r:id="rId1" w:history="1">
      <w:r w:rsidR="00355D26" w:rsidRPr="00F47C15">
        <w:rPr>
          <w:rStyle w:val="Hyperlink"/>
          <w:sz w:val="20"/>
          <w:szCs w:val="20"/>
        </w:rPr>
        <w:t>vertriebsservice-sach@alte-leipziger.de</w:t>
      </w:r>
    </w:hyperlink>
  </w:p>
  <w:p w14:paraId="77CE510B" w14:textId="77777777" w:rsidR="00355D26" w:rsidRPr="00F47C15" w:rsidRDefault="00355D26" w:rsidP="001905C8">
    <w:pPr>
      <w:rPr>
        <w:szCs w:val="20"/>
      </w:rPr>
    </w:pPr>
    <w:r w:rsidRPr="00F47C15">
      <w:rPr>
        <w:szCs w:val="20"/>
      </w:rPr>
      <w:t>Karsten Dürrler</w:t>
    </w:r>
    <w:r w:rsidR="00960B22" w:rsidRPr="00F47C15">
      <w:rPr>
        <w:szCs w:val="20"/>
      </w:rPr>
      <w:t xml:space="preserve">, </w:t>
    </w:r>
    <w:r w:rsidRPr="00F47C15">
      <w:rPr>
        <w:szCs w:val="20"/>
      </w:rPr>
      <w:t xml:space="preserve"> </w:t>
    </w:r>
    <w:r w:rsidRPr="00F47C15">
      <w:rPr>
        <w:szCs w:val="20"/>
        <w:lang w:eastAsia="de-DE"/>
      </w:rPr>
      <w:t>Accountmanager Sach</w:t>
    </w:r>
    <w:r w:rsidR="00960B22" w:rsidRPr="00F47C15">
      <w:rPr>
        <w:szCs w:val="20"/>
        <w:lang w:eastAsia="de-DE"/>
      </w:rPr>
      <w:t xml:space="preserve">, </w:t>
    </w:r>
    <w:r w:rsidRPr="00F47C15">
      <w:rPr>
        <w:rFonts w:cs="Times New Roman"/>
        <w:szCs w:val="20"/>
        <w:lang w:eastAsia="de-DE"/>
      </w:rPr>
      <w:t xml:space="preserve">Tel. </w:t>
    </w:r>
    <w:r w:rsidRPr="00F47C15">
      <w:rPr>
        <w:rFonts w:cs="Times New Roman"/>
        <w:szCs w:val="20"/>
        <w:lang w:val="en-US" w:eastAsia="de-DE"/>
      </w:rPr>
      <w:t>(089) 23195-278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23978" w14:textId="77777777" w:rsidR="00BB4AE5" w:rsidRPr="007531BB" w:rsidRDefault="00BB4AE5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Separator" w:id="0">
    <w:p w14:paraId="28C93571" w14:textId="77777777" w:rsidR="00BB4AE5" w:rsidRPr="007531BB" w:rsidRDefault="00BB4AE5" w:rsidP="00213DE1">
      <w:pPr>
        <w:spacing w:before="130" w:after="65" w:line="240" w:lineRule="auto"/>
        <w:rPr>
          <w:color w:val="BE0D3E" w:themeColor="accent1"/>
        </w:rPr>
      </w:pPr>
      <w:r w:rsidRPr="007531BB">
        <w:rPr>
          <w:color w:val="BE0D3E" w:themeColor="accent1"/>
        </w:rPr>
        <w:continuationSeparator/>
      </w:r>
    </w:p>
  </w:footnote>
  <w:footnote w:type="continuationNotice" w:id="1">
    <w:p w14:paraId="79937220" w14:textId="77777777" w:rsidR="00BB4AE5" w:rsidRPr="007531BB" w:rsidRDefault="00BB4AE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1430D" w14:textId="77777777" w:rsidR="00355D26" w:rsidRDefault="00355D26">
    <w:pPr>
      <w:pStyle w:val="Kopfzeile"/>
    </w:pPr>
  </w:p>
  <w:p w14:paraId="4016224A" w14:textId="77777777" w:rsidR="00355D26" w:rsidRDefault="00355D26">
    <w:pPr>
      <w:pStyle w:val="Kopfzeile"/>
    </w:pPr>
  </w:p>
  <w:p w14:paraId="2C2E3F2F" w14:textId="77777777" w:rsidR="00355D26" w:rsidRDefault="00355D26">
    <w:pPr>
      <w:pStyle w:val="Kopfzeile"/>
    </w:pPr>
  </w:p>
  <w:p w14:paraId="053AC0CD" w14:textId="22AA3319" w:rsidR="00355D26" w:rsidRPr="007531BB" w:rsidRDefault="00355D2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F4D7C"/>
    <w:multiLevelType w:val="multilevel"/>
    <w:tmpl w:val="80F8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FB4748"/>
    <w:multiLevelType w:val="multilevel"/>
    <w:tmpl w:val="A83E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B5222B"/>
    <w:multiLevelType w:val="multilevel"/>
    <w:tmpl w:val="86584266"/>
    <w:numStyleLink w:val="ListeAufzhlung"/>
  </w:abstractNum>
  <w:abstractNum w:abstractNumId="3" w15:restartNumberingAfterBreak="0">
    <w:nsid w:val="179F5796"/>
    <w:multiLevelType w:val="hybridMultilevel"/>
    <w:tmpl w:val="DA2A337E"/>
    <w:lvl w:ilvl="0" w:tplc="0407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17E02D73"/>
    <w:multiLevelType w:val="multilevel"/>
    <w:tmpl w:val="605AFC0A"/>
    <w:styleLink w:val="ListeNummerierung"/>
    <w:lvl w:ilvl="0">
      <w:start w:val="1"/>
      <w:numFmt w:val="decimal"/>
      <w:pStyle w:val="Nummerieru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right"/>
      <w:pPr>
        <w:ind w:left="0" w:firstLine="0"/>
      </w:pPr>
      <w:rPr>
        <w:rFonts w:hint="default"/>
      </w:rPr>
    </w:lvl>
  </w:abstractNum>
  <w:abstractNum w:abstractNumId="5" w15:restartNumberingAfterBreak="0">
    <w:nsid w:val="1B9F66B9"/>
    <w:multiLevelType w:val="multilevel"/>
    <w:tmpl w:val="86584266"/>
    <w:numStyleLink w:val="ListeAufzhlung"/>
  </w:abstractNum>
  <w:abstractNum w:abstractNumId="6" w15:restartNumberingAfterBreak="0">
    <w:nsid w:val="1F76375F"/>
    <w:multiLevelType w:val="multilevel"/>
    <w:tmpl w:val="86584266"/>
    <w:numStyleLink w:val="ListeAufzhlung"/>
  </w:abstractNum>
  <w:abstractNum w:abstractNumId="7" w15:restartNumberingAfterBreak="0">
    <w:nsid w:val="2E0D5585"/>
    <w:multiLevelType w:val="multilevel"/>
    <w:tmpl w:val="86584266"/>
    <w:numStyleLink w:val="ListeAufzhlung"/>
  </w:abstractNum>
  <w:abstractNum w:abstractNumId="8" w15:restartNumberingAfterBreak="0">
    <w:nsid w:val="2FB602B0"/>
    <w:multiLevelType w:val="multilevel"/>
    <w:tmpl w:val="86584266"/>
    <w:numStyleLink w:val="ListeAufzhlung"/>
  </w:abstractNum>
  <w:abstractNum w:abstractNumId="9" w15:restartNumberingAfterBreak="0">
    <w:nsid w:val="317A4304"/>
    <w:multiLevelType w:val="hybridMultilevel"/>
    <w:tmpl w:val="E82A11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FE63C5"/>
    <w:multiLevelType w:val="multilevel"/>
    <w:tmpl w:val="605AFC0A"/>
    <w:numStyleLink w:val="ListeNummerierung"/>
  </w:abstractNum>
  <w:abstractNum w:abstractNumId="11" w15:restartNumberingAfterBreak="0">
    <w:nsid w:val="391A68FF"/>
    <w:multiLevelType w:val="multilevel"/>
    <w:tmpl w:val="8812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611B47"/>
    <w:multiLevelType w:val="multilevel"/>
    <w:tmpl w:val="4DF6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CBF2FAD"/>
    <w:multiLevelType w:val="multilevel"/>
    <w:tmpl w:val="86584266"/>
    <w:numStyleLink w:val="ListeAufzhlung"/>
  </w:abstractNum>
  <w:abstractNum w:abstractNumId="14" w15:restartNumberingAfterBreak="0">
    <w:nsid w:val="4003043D"/>
    <w:multiLevelType w:val="hybridMultilevel"/>
    <w:tmpl w:val="B26A3C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E573FF"/>
    <w:multiLevelType w:val="hybridMultilevel"/>
    <w:tmpl w:val="BB704E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6656F8"/>
    <w:multiLevelType w:val="multilevel"/>
    <w:tmpl w:val="3F5C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673588"/>
    <w:multiLevelType w:val="multilevel"/>
    <w:tmpl w:val="605AFC0A"/>
    <w:numStyleLink w:val="ListeNummerierung"/>
  </w:abstractNum>
  <w:abstractNum w:abstractNumId="18" w15:restartNumberingAfterBreak="0">
    <w:nsid w:val="53407A21"/>
    <w:multiLevelType w:val="multilevel"/>
    <w:tmpl w:val="605AFC0A"/>
    <w:numStyleLink w:val="ListeNummerierung"/>
  </w:abstractNum>
  <w:abstractNum w:abstractNumId="19" w15:restartNumberingAfterBreak="0">
    <w:nsid w:val="579E17C5"/>
    <w:multiLevelType w:val="multilevel"/>
    <w:tmpl w:val="86584266"/>
    <w:styleLink w:val="ListeAufzhlung"/>
    <w:lvl w:ilvl="0">
      <w:start w:val="1"/>
      <w:numFmt w:val="bullet"/>
      <w:pStyle w:val="Aufzhlung"/>
      <w:lvlText w:val="•"/>
      <w:lvlJc w:val="left"/>
      <w:pPr>
        <w:ind w:left="170" w:hanging="170"/>
      </w:pPr>
      <w:rPr>
        <w:rFonts w:ascii="Ubuntu" w:hAnsi="Ubuntu" w:hint="default"/>
        <w:color w:val="BE0D3E" w:themeColor="accent1"/>
        <w:sz w:val="24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Ubuntu" w:hAnsi="Ubuntu" w:hint="default"/>
        <w:color w:val="004767" w:themeColor="accent2"/>
        <w:sz w:val="24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Ubuntu" w:hAnsi="Ubuntu" w:hint="default"/>
        <w:color w:val="646D74" w:themeColor="accent6"/>
        <w:sz w:val="24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Ubuntu" w:hAnsi="Ubuntu" w:hint="default"/>
        <w:color w:val="A8AAB3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72060EEC"/>
    <w:multiLevelType w:val="hybridMultilevel"/>
    <w:tmpl w:val="885E17F6"/>
    <w:lvl w:ilvl="0" w:tplc="47AE3F60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400F88"/>
    <w:multiLevelType w:val="multilevel"/>
    <w:tmpl w:val="007AA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9911803">
    <w:abstractNumId w:val="15"/>
  </w:num>
  <w:num w:numId="2" w16cid:durableId="393161746">
    <w:abstractNumId w:val="20"/>
  </w:num>
  <w:num w:numId="3" w16cid:durableId="1951929198">
    <w:abstractNumId w:val="7"/>
  </w:num>
  <w:num w:numId="4" w16cid:durableId="1924103126">
    <w:abstractNumId w:val="19"/>
  </w:num>
  <w:num w:numId="5" w16cid:durableId="1375155722">
    <w:abstractNumId w:val="5"/>
  </w:num>
  <w:num w:numId="6" w16cid:durableId="949166675">
    <w:abstractNumId w:val="13"/>
  </w:num>
  <w:num w:numId="7" w16cid:durableId="406197208">
    <w:abstractNumId w:val="4"/>
  </w:num>
  <w:num w:numId="8" w16cid:durableId="2045670138">
    <w:abstractNumId w:val="10"/>
  </w:num>
  <w:num w:numId="9" w16cid:durableId="931623366">
    <w:abstractNumId w:val="17"/>
  </w:num>
  <w:num w:numId="10" w16cid:durableId="748038081">
    <w:abstractNumId w:val="18"/>
  </w:num>
  <w:num w:numId="11" w16cid:durableId="9860548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49533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77037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079668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6447683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1803350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850361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48518107">
    <w:abstractNumId w:val="8"/>
  </w:num>
  <w:num w:numId="19" w16cid:durableId="1331062834">
    <w:abstractNumId w:val="2"/>
  </w:num>
  <w:num w:numId="20" w16cid:durableId="834566313">
    <w:abstractNumId w:val="6"/>
  </w:num>
  <w:num w:numId="21" w16cid:durableId="2022777210">
    <w:abstractNumId w:val="14"/>
  </w:num>
  <w:num w:numId="22" w16cid:durableId="104663559">
    <w:abstractNumId w:val="3"/>
  </w:num>
  <w:num w:numId="23" w16cid:durableId="2000620989">
    <w:abstractNumId w:val="11"/>
  </w:num>
  <w:num w:numId="24" w16cid:durableId="1673023498">
    <w:abstractNumId w:val="21"/>
  </w:num>
  <w:num w:numId="25" w16cid:durableId="872308430">
    <w:abstractNumId w:val="0"/>
  </w:num>
  <w:num w:numId="26" w16cid:durableId="322663785">
    <w:abstractNumId w:val="16"/>
  </w:num>
  <w:num w:numId="27" w16cid:durableId="1149253582">
    <w:abstractNumId w:val="1"/>
  </w:num>
  <w:num w:numId="28" w16cid:durableId="2074503493">
    <w:abstractNumId w:val="12"/>
  </w:num>
  <w:num w:numId="29" w16cid:durableId="19646498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ACE"/>
    <w:rsid w:val="00011050"/>
    <w:rsid w:val="00022A0E"/>
    <w:rsid w:val="00043B80"/>
    <w:rsid w:val="00061C9E"/>
    <w:rsid w:val="00065ECD"/>
    <w:rsid w:val="00074C70"/>
    <w:rsid w:val="00076B9D"/>
    <w:rsid w:val="000944BD"/>
    <w:rsid w:val="000A760C"/>
    <w:rsid w:val="000B0CB2"/>
    <w:rsid w:val="000B1B6E"/>
    <w:rsid w:val="000B3B9A"/>
    <w:rsid w:val="000C08D8"/>
    <w:rsid w:val="000C22DC"/>
    <w:rsid w:val="000C56C0"/>
    <w:rsid w:val="000C6B85"/>
    <w:rsid w:val="000D2ADE"/>
    <w:rsid w:val="000D4A7B"/>
    <w:rsid w:val="000E0A37"/>
    <w:rsid w:val="000E38CD"/>
    <w:rsid w:val="000F3F8C"/>
    <w:rsid w:val="000F784E"/>
    <w:rsid w:val="001027B6"/>
    <w:rsid w:val="00103F34"/>
    <w:rsid w:val="00106F32"/>
    <w:rsid w:val="00114532"/>
    <w:rsid w:val="001146CA"/>
    <w:rsid w:val="00117C63"/>
    <w:rsid w:val="0013128F"/>
    <w:rsid w:val="0013290D"/>
    <w:rsid w:val="00146D1D"/>
    <w:rsid w:val="00151238"/>
    <w:rsid w:val="00187E17"/>
    <w:rsid w:val="001905C8"/>
    <w:rsid w:val="00193E7E"/>
    <w:rsid w:val="001A5548"/>
    <w:rsid w:val="001B0EAC"/>
    <w:rsid w:val="001B2ACA"/>
    <w:rsid w:val="001B5CDD"/>
    <w:rsid w:val="001C2B36"/>
    <w:rsid w:val="001D6004"/>
    <w:rsid w:val="001E168D"/>
    <w:rsid w:val="001E37E8"/>
    <w:rsid w:val="002057E1"/>
    <w:rsid w:val="00207528"/>
    <w:rsid w:val="0021390A"/>
    <w:rsid w:val="00213DE1"/>
    <w:rsid w:val="00215A99"/>
    <w:rsid w:val="0023753A"/>
    <w:rsid w:val="00246D0C"/>
    <w:rsid w:val="00255041"/>
    <w:rsid w:val="00256C71"/>
    <w:rsid w:val="002705F1"/>
    <w:rsid w:val="00275349"/>
    <w:rsid w:val="00280931"/>
    <w:rsid w:val="00280FBE"/>
    <w:rsid w:val="00282838"/>
    <w:rsid w:val="002850F6"/>
    <w:rsid w:val="00290A7B"/>
    <w:rsid w:val="002A2463"/>
    <w:rsid w:val="002C06E2"/>
    <w:rsid w:val="002C4063"/>
    <w:rsid w:val="002D2681"/>
    <w:rsid w:val="002D5696"/>
    <w:rsid w:val="002D7280"/>
    <w:rsid w:val="002E1546"/>
    <w:rsid w:val="002E2B3B"/>
    <w:rsid w:val="002E3A97"/>
    <w:rsid w:val="002E3F6C"/>
    <w:rsid w:val="00313A61"/>
    <w:rsid w:val="003218FE"/>
    <w:rsid w:val="0032763F"/>
    <w:rsid w:val="00344971"/>
    <w:rsid w:val="00346403"/>
    <w:rsid w:val="00355D26"/>
    <w:rsid w:val="00367C5E"/>
    <w:rsid w:val="0037212C"/>
    <w:rsid w:val="00382DBC"/>
    <w:rsid w:val="0038637B"/>
    <w:rsid w:val="003929B5"/>
    <w:rsid w:val="00395E63"/>
    <w:rsid w:val="003C3D23"/>
    <w:rsid w:val="003C49DF"/>
    <w:rsid w:val="003E0966"/>
    <w:rsid w:val="003E4922"/>
    <w:rsid w:val="003F1A7B"/>
    <w:rsid w:val="003F2E91"/>
    <w:rsid w:val="003F3810"/>
    <w:rsid w:val="003F52D6"/>
    <w:rsid w:val="004011E4"/>
    <w:rsid w:val="00403A42"/>
    <w:rsid w:val="004154CF"/>
    <w:rsid w:val="00423845"/>
    <w:rsid w:val="004339B3"/>
    <w:rsid w:val="00440399"/>
    <w:rsid w:val="00442733"/>
    <w:rsid w:val="0045727F"/>
    <w:rsid w:val="004613B0"/>
    <w:rsid w:val="00464C34"/>
    <w:rsid w:val="0046789C"/>
    <w:rsid w:val="004708B1"/>
    <w:rsid w:val="00471DF8"/>
    <w:rsid w:val="0047334F"/>
    <w:rsid w:val="00483BB5"/>
    <w:rsid w:val="00487655"/>
    <w:rsid w:val="004A6181"/>
    <w:rsid w:val="004C1789"/>
    <w:rsid w:val="004C5F59"/>
    <w:rsid w:val="004F781A"/>
    <w:rsid w:val="0050494D"/>
    <w:rsid w:val="00534B2E"/>
    <w:rsid w:val="005418F8"/>
    <w:rsid w:val="005424BD"/>
    <w:rsid w:val="00545488"/>
    <w:rsid w:val="005551BB"/>
    <w:rsid w:val="005579D5"/>
    <w:rsid w:val="00592C15"/>
    <w:rsid w:val="00596DDB"/>
    <w:rsid w:val="00597F63"/>
    <w:rsid w:val="005A07E5"/>
    <w:rsid w:val="005A38DE"/>
    <w:rsid w:val="005B13C0"/>
    <w:rsid w:val="005D1A90"/>
    <w:rsid w:val="005D6ED5"/>
    <w:rsid w:val="005E40CA"/>
    <w:rsid w:val="005E4939"/>
    <w:rsid w:val="005F7011"/>
    <w:rsid w:val="00603407"/>
    <w:rsid w:val="00607025"/>
    <w:rsid w:val="00607D70"/>
    <w:rsid w:val="00610B90"/>
    <w:rsid w:val="00610E8E"/>
    <w:rsid w:val="006547CC"/>
    <w:rsid w:val="006631A1"/>
    <w:rsid w:val="00663601"/>
    <w:rsid w:val="00680AAD"/>
    <w:rsid w:val="00684679"/>
    <w:rsid w:val="00685EEE"/>
    <w:rsid w:val="006949AB"/>
    <w:rsid w:val="006A747A"/>
    <w:rsid w:val="006C0AC4"/>
    <w:rsid w:val="006C442B"/>
    <w:rsid w:val="006D24AE"/>
    <w:rsid w:val="006E72B9"/>
    <w:rsid w:val="00703C82"/>
    <w:rsid w:val="00711329"/>
    <w:rsid w:val="00712CFB"/>
    <w:rsid w:val="00721205"/>
    <w:rsid w:val="00726B41"/>
    <w:rsid w:val="00740446"/>
    <w:rsid w:val="00741106"/>
    <w:rsid w:val="007531BB"/>
    <w:rsid w:val="00753805"/>
    <w:rsid w:val="00755E9A"/>
    <w:rsid w:val="00767E79"/>
    <w:rsid w:val="00786CF8"/>
    <w:rsid w:val="00794531"/>
    <w:rsid w:val="007A0E22"/>
    <w:rsid w:val="007A3132"/>
    <w:rsid w:val="007A6BBA"/>
    <w:rsid w:val="007B5D0C"/>
    <w:rsid w:val="007B66DD"/>
    <w:rsid w:val="007C4F45"/>
    <w:rsid w:val="007C5B77"/>
    <w:rsid w:val="007C6F18"/>
    <w:rsid w:val="007D3C37"/>
    <w:rsid w:val="007D474C"/>
    <w:rsid w:val="007E4E74"/>
    <w:rsid w:val="007F38C4"/>
    <w:rsid w:val="007F464D"/>
    <w:rsid w:val="008006FE"/>
    <w:rsid w:val="00802FCD"/>
    <w:rsid w:val="0080364F"/>
    <w:rsid w:val="00806B68"/>
    <w:rsid w:val="00822EE6"/>
    <w:rsid w:val="00833283"/>
    <w:rsid w:val="0083585A"/>
    <w:rsid w:val="00853460"/>
    <w:rsid w:val="00861073"/>
    <w:rsid w:val="0086582D"/>
    <w:rsid w:val="00873257"/>
    <w:rsid w:val="0088167E"/>
    <w:rsid w:val="00891A7E"/>
    <w:rsid w:val="00893D0E"/>
    <w:rsid w:val="00895496"/>
    <w:rsid w:val="00897576"/>
    <w:rsid w:val="008A3067"/>
    <w:rsid w:val="008A418C"/>
    <w:rsid w:val="008C5072"/>
    <w:rsid w:val="008C75CE"/>
    <w:rsid w:val="008D37DA"/>
    <w:rsid w:val="008E0537"/>
    <w:rsid w:val="008E1058"/>
    <w:rsid w:val="008E428D"/>
    <w:rsid w:val="008E5C8F"/>
    <w:rsid w:val="009036BB"/>
    <w:rsid w:val="009118B6"/>
    <w:rsid w:val="00913C4D"/>
    <w:rsid w:val="0091488C"/>
    <w:rsid w:val="00917007"/>
    <w:rsid w:val="0092640F"/>
    <w:rsid w:val="009301F7"/>
    <w:rsid w:val="0094095F"/>
    <w:rsid w:val="00953421"/>
    <w:rsid w:val="00957471"/>
    <w:rsid w:val="009579C0"/>
    <w:rsid w:val="00960171"/>
    <w:rsid w:val="00960B22"/>
    <w:rsid w:val="009616D3"/>
    <w:rsid w:val="00970F00"/>
    <w:rsid w:val="00972124"/>
    <w:rsid w:val="0097420C"/>
    <w:rsid w:val="00992073"/>
    <w:rsid w:val="009A7F09"/>
    <w:rsid w:val="009B63ED"/>
    <w:rsid w:val="009C2E1D"/>
    <w:rsid w:val="009D27DA"/>
    <w:rsid w:val="009D5FE0"/>
    <w:rsid w:val="009E61C5"/>
    <w:rsid w:val="009F006B"/>
    <w:rsid w:val="009F32F3"/>
    <w:rsid w:val="00A02842"/>
    <w:rsid w:val="00A12E00"/>
    <w:rsid w:val="00A1353E"/>
    <w:rsid w:val="00A34B77"/>
    <w:rsid w:val="00A40800"/>
    <w:rsid w:val="00A53AE7"/>
    <w:rsid w:val="00A575A9"/>
    <w:rsid w:val="00A77313"/>
    <w:rsid w:val="00A92FE8"/>
    <w:rsid w:val="00A94E31"/>
    <w:rsid w:val="00AA3E5B"/>
    <w:rsid w:val="00AA5CAE"/>
    <w:rsid w:val="00AB30B5"/>
    <w:rsid w:val="00AB5F41"/>
    <w:rsid w:val="00AD24FF"/>
    <w:rsid w:val="00AE2096"/>
    <w:rsid w:val="00AE24F6"/>
    <w:rsid w:val="00AE44E8"/>
    <w:rsid w:val="00AE469C"/>
    <w:rsid w:val="00AF10CE"/>
    <w:rsid w:val="00AF7297"/>
    <w:rsid w:val="00B12410"/>
    <w:rsid w:val="00B219EF"/>
    <w:rsid w:val="00B2644A"/>
    <w:rsid w:val="00B60B78"/>
    <w:rsid w:val="00B71D67"/>
    <w:rsid w:val="00B7482A"/>
    <w:rsid w:val="00B80541"/>
    <w:rsid w:val="00B808DD"/>
    <w:rsid w:val="00B83CD5"/>
    <w:rsid w:val="00B973D0"/>
    <w:rsid w:val="00BA2BC0"/>
    <w:rsid w:val="00BA7616"/>
    <w:rsid w:val="00BB4AE5"/>
    <w:rsid w:val="00BB58F6"/>
    <w:rsid w:val="00BB68CF"/>
    <w:rsid w:val="00BC3541"/>
    <w:rsid w:val="00BC51E7"/>
    <w:rsid w:val="00BD2FD8"/>
    <w:rsid w:val="00BE4C83"/>
    <w:rsid w:val="00BF3FBC"/>
    <w:rsid w:val="00C01CF4"/>
    <w:rsid w:val="00C10601"/>
    <w:rsid w:val="00C10F16"/>
    <w:rsid w:val="00C16C66"/>
    <w:rsid w:val="00C26D75"/>
    <w:rsid w:val="00C4242C"/>
    <w:rsid w:val="00C55E95"/>
    <w:rsid w:val="00C63E66"/>
    <w:rsid w:val="00C73899"/>
    <w:rsid w:val="00C97FF3"/>
    <w:rsid w:val="00CB357E"/>
    <w:rsid w:val="00CB600F"/>
    <w:rsid w:val="00CC30CF"/>
    <w:rsid w:val="00CC316D"/>
    <w:rsid w:val="00CC4570"/>
    <w:rsid w:val="00CE4E64"/>
    <w:rsid w:val="00CE53B0"/>
    <w:rsid w:val="00D321D4"/>
    <w:rsid w:val="00D330E7"/>
    <w:rsid w:val="00D53EF0"/>
    <w:rsid w:val="00D631E5"/>
    <w:rsid w:val="00D779A4"/>
    <w:rsid w:val="00D85DD2"/>
    <w:rsid w:val="00D87ACE"/>
    <w:rsid w:val="00D9550C"/>
    <w:rsid w:val="00DA3BAC"/>
    <w:rsid w:val="00DB6109"/>
    <w:rsid w:val="00DB7F72"/>
    <w:rsid w:val="00DD1D08"/>
    <w:rsid w:val="00DE49E0"/>
    <w:rsid w:val="00DE7CA2"/>
    <w:rsid w:val="00DF17C4"/>
    <w:rsid w:val="00E01124"/>
    <w:rsid w:val="00E06FC3"/>
    <w:rsid w:val="00E13C1E"/>
    <w:rsid w:val="00E16531"/>
    <w:rsid w:val="00E37E99"/>
    <w:rsid w:val="00E40937"/>
    <w:rsid w:val="00E410E9"/>
    <w:rsid w:val="00E719D5"/>
    <w:rsid w:val="00E74422"/>
    <w:rsid w:val="00E80F0F"/>
    <w:rsid w:val="00EA335F"/>
    <w:rsid w:val="00EB1E9E"/>
    <w:rsid w:val="00EC5ED7"/>
    <w:rsid w:val="00ED0D54"/>
    <w:rsid w:val="00ED4933"/>
    <w:rsid w:val="00ED6A60"/>
    <w:rsid w:val="00ED7C03"/>
    <w:rsid w:val="00EE55F7"/>
    <w:rsid w:val="00EF16D3"/>
    <w:rsid w:val="00EF4648"/>
    <w:rsid w:val="00F023D7"/>
    <w:rsid w:val="00F030E7"/>
    <w:rsid w:val="00F049C4"/>
    <w:rsid w:val="00F06778"/>
    <w:rsid w:val="00F202BC"/>
    <w:rsid w:val="00F25872"/>
    <w:rsid w:val="00F26109"/>
    <w:rsid w:val="00F305E8"/>
    <w:rsid w:val="00F33566"/>
    <w:rsid w:val="00F37B6B"/>
    <w:rsid w:val="00F47C15"/>
    <w:rsid w:val="00F54E70"/>
    <w:rsid w:val="00F63660"/>
    <w:rsid w:val="00F64055"/>
    <w:rsid w:val="00FA50B4"/>
    <w:rsid w:val="00FA7337"/>
    <w:rsid w:val="00FE23DF"/>
    <w:rsid w:val="00FE5DBB"/>
    <w:rsid w:val="00FF61E0"/>
    <w:rsid w:val="00FF697F"/>
    <w:rsid w:val="00FF7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EBB5F"/>
  <w15:chartTrackingRefBased/>
  <w15:docId w15:val="{A7304128-D69D-43B5-B3A6-F1CA1BD95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13C1E"/>
    <w:pPr>
      <w:spacing w:after="0" w:line="260" w:lineRule="atLeast"/>
    </w:pPr>
    <w:rPr>
      <w:kern w:val="4"/>
      <w:sz w:val="20"/>
    </w:rPr>
  </w:style>
  <w:style w:type="paragraph" w:styleId="berschrift1">
    <w:name w:val="heading 1"/>
    <w:basedOn w:val="Standard"/>
    <w:next w:val="Standard"/>
    <w:link w:val="berschrift1Zchn"/>
    <w:qFormat/>
    <w:rsid w:val="009D5FE0"/>
    <w:pPr>
      <w:keepNext/>
      <w:spacing w:before="260" w:after="130"/>
      <w:outlineLvl w:val="0"/>
    </w:pPr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paragraph" w:styleId="berschrift2">
    <w:name w:val="heading 2"/>
    <w:basedOn w:val="Standard"/>
    <w:next w:val="Standard"/>
    <w:link w:val="berschrift2Zchn"/>
    <w:qFormat/>
    <w:rsid w:val="009D5FE0"/>
    <w:pPr>
      <w:keepNext/>
      <w:spacing w:before="260" w:after="130"/>
      <w:outlineLvl w:val="1"/>
    </w:pPr>
    <w:rPr>
      <w:rFonts w:eastAsia="Times New Roman" w:cs="Arial"/>
      <w:b/>
      <w:bCs/>
      <w:iCs/>
      <w:color w:val="BE0D3E" w:themeColor="accent1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9D5FE0"/>
    <w:pPr>
      <w:keepNext/>
      <w:spacing w:before="260"/>
      <w:outlineLvl w:val="2"/>
    </w:pPr>
    <w:rPr>
      <w:rFonts w:eastAsia="Times New Roman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qFormat/>
    <w:rsid w:val="009A7F0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8E092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qFormat/>
    <w:rsid w:val="0091488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8E092E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ildformat">
    <w:name w:val="Bildformat"/>
    <w:basedOn w:val="Standard"/>
    <w:next w:val="Bildunterschrift"/>
    <w:uiPriority w:val="11"/>
    <w:rsid w:val="00076B9D"/>
    <w:pPr>
      <w:spacing w:after="65"/>
    </w:pPr>
    <w:rPr>
      <w:rFonts w:eastAsia="Times New Roman"/>
    </w:rPr>
  </w:style>
  <w:style w:type="character" w:customStyle="1" w:styleId="berschrift1Zchn">
    <w:name w:val="Überschrift 1 Zchn"/>
    <w:basedOn w:val="Absatz-Standardschriftart"/>
    <w:link w:val="berschrift1"/>
    <w:rsid w:val="009D5FE0"/>
    <w:rPr>
      <w:rFonts w:eastAsia="Times New Roman" w:cs="Arial"/>
      <w:b/>
      <w:bCs/>
      <w:color w:val="BE0D3E" w:themeColor="accent1"/>
      <w:kern w:val="32"/>
      <w:sz w:val="24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9D5FE0"/>
    <w:rPr>
      <w:rFonts w:eastAsia="Times New Roman" w:cs="Arial"/>
      <w:b/>
      <w:bCs/>
      <w:iCs/>
      <w:color w:val="BE0D3E" w:themeColor="accent1"/>
      <w:kern w:val="4"/>
      <w:sz w:val="20"/>
      <w:szCs w:val="28"/>
    </w:rPr>
  </w:style>
  <w:style w:type="character" w:customStyle="1" w:styleId="berschrift3Zchn">
    <w:name w:val="Überschrift 3 Zchn"/>
    <w:basedOn w:val="Absatz-Standardschriftart"/>
    <w:link w:val="berschrift3"/>
    <w:rsid w:val="009D5FE0"/>
    <w:rPr>
      <w:rFonts w:eastAsia="Times New Roman" w:cs="Arial"/>
      <w:b/>
      <w:bCs/>
      <w:kern w:val="4"/>
      <w:sz w:val="20"/>
      <w:szCs w:val="26"/>
    </w:rPr>
  </w:style>
  <w:style w:type="paragraph" w:styleId="Kopfzeile">
    <w:name w:val="header"/>
    <w:basedOn w:val="Standard"/>
    <w:link w:val="KopfzeileZchn"/>
    <w:semiHidden/>
    <w:rsid w:val="00076B9D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KopfzeileZchn">
    <w:name w:val="Kopfzeile Zchn"/>
    <w:basedOn w:val="Absatz-Standardschriftart"/>
    <w:link w:val="Kopfzeile"/>
    <w:semiHidden/>
    <w:rsid w:val="00076B9D"/>
    <w:rPr>
      <w:rFonts w:eastAsia="Times New Roman" w:cs="Symbol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17"/>
    <w:rsid w:val="00F06778"/>
    <w:pPr>
      <w:tabs>
        <w:tab w:val="center" w:pos="4536"/>
        <w:tab w:val="right" w:pos="9072"/>
      </w:tabs>
      <w:spacing w:line="260" w:lineRule="exact"/>
    </w:pPr>
    <w:rPr>
      <w:rFonts w:eastAsia="Times New Roman"/>
      <w:sz w:val="16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17"/>
    <w:rsid w:val="00802FCD"/>
    <w:rPr>
      <w:rFonts w:eastAsia="Times New Roman"/>
      <w:kern w:val="4"/>
      <w:sz w:val="16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076B9D"/>
    <w:rPr>
      <w:rFonts w:ascii="Ubuntu" w:eastAsia="Times New Roman" w:hAnsi="Ubuntu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9D"/>
    <w:rPr>
      <w:rFonts w:ascii="Ubuntu" w:eastAsia="Times New Roman" w:hAnsi="Ubuntu" w:cs="Symbol"/>
      <w:sz w:val="18"/>
      <w:szCs w:val="18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076B9D"/>
    <w:rPr>
      <w:color w:val="808080"/>
    </w:rPr>
  </w:style>
  <w:style w:type="paragraph" w:styleId="Funotentext">
    <w:name w:val="footnote text"/>
    <w:basedOn w:val="Standard"/>
    <w:link w:val="FunotentextZchn"/>
    <w:uiPriority w:val="15"/>
    <w:rsid w:val="004613B0"/>
    <w:pPr>
      <w:spacing w:after="50" w:line="200" w:lineRule="atLeast"/>
    </w:pPr>
    <w:rPr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15"/>
    <w:rsid w:val="004613B0"/>
    <w:rPr>
      <w:kern w:val="4"/>
      <w:sz w:val="16"/>
    </w:rPr>
  </w:style>
  <w:style w:type="paragraph" w:styleId="Titel">
    <w:name w:val="Title"/>
    <w:basedOn w:val="Standard"/>
    <w:next w:val="Standard"/>
    <w:link w:val="TitelZchn"/>
    <w:uiPriority w:val="19"/>
    <w:qFormat/>
    <w:rsid w:val="004011E4"/>
    <w:pPr>
      <w:spacing w:after="520" w:line="240" w:lineRule="auto"/>
      <w:contextualSpacing/>
    </w:pPr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9"/>
    <w:rsid w:val="004011E4"/>
    <w:rPr>
      <w:rFonts w:asciiTheme="majorHAnsi" w:eastAsiaTheme="majorEastAsia" w:hAnsiTheme="majorHAnsi" w:cstheme="majorBidi"/>
      <w:b/>
      <w:color w:val="BE0D3E" w:themeColor="accent1"/>
      <w:spacing w:val="-1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9"/>
    <w:qFormat/>
    <w:rsid w:val="004011E4"/>
    <w:pPr>
      <w:numPr>
        <w:ilvl w:val="1"/>
      </w:numPr>
      <w:spacing w:after="260" w:line="240" w:lineRule="auto"/>
    </w:pPr>
    <w:rPr>
      <w:rFonts w:eastAsiaTheme="minorEastAsia"/>
      <w:color w:val="646D74" w:themeColor="accent6"/>
      <w:spacing w:val="15"/>
      <w:sz w:val="28"/>
    </w:rPr>
  </w:style>
  <w:style w:type="character" w:customStyle="1" w:styleId="UntertitelZchn">
    <w:name w:val="Untertitel Zchn"/>
    <w:basedOn w:val="Absatz-Standardschriftart"/>
    <w:link w:val="Untertitel"/>
    <w:uiPriority w:val="19"/>
    <w:rsid w:val="004011E4"/>
    <w:rPr>
      <w:rFonts w:eastAsiaTheme="minorEastAsia"/>
      <w:color w:val="646D74" w:themeColor="accent6"/>
      <w:spacing w:val="15"/>
      <w:kern w:val="4"/>
      <w:sz w:val="28"/>
    </w:rPr>
  </w:style>
  <w:style w:type="paragraph" w:styleId="Listenabsatz">
    <w:name w:val="List Paragraph"/>
    <w:basedOn w:val="Standard"/>
    <w:uiPriority w:val="34"/>
    <w:semiHidden/>
    <w:qFormat/>
    <w:rsid w:val="0021390A"/>
    <w:pPr>
      <w:ind w:left="720"/>
      <w:contextualSpacing/>
    </w:pPr>
  </w:style>
  <w:style w:type="paragraph" w:customStyle="1" w:styleId="Aufzhlung">
    <w:name w:val="Aufzählung"/>
    <w:basedOn w:val="Standard"/>
    <w:qFormat/>
    <w:rsid w:val="00AB5F41"/>
    <w:pPr>
      <w:numPr>
        <w:numId w:val="4"/>
      </w:numPr>
    </w:pPr>
  </w:style>
  <w:style w:type="numbering" w:customStyle="1" w:styleId="ListeAufzhlung">
    <w:name w:val="Liste Aufzählung"/>
    <w:uiPriority w:val="99"/>
    <w:rsid w:val="00AB5F41"/>
    <w:pPr>
      <w:numPr>
        <w:numId w:val="4"/>
      </w:numPr>
    </w:pPr>
  </w:style>
  <w:style w:type="paragraph" w:customStyle="1" w:styleId="Nummerierung">
    <w:name w:val="Nummerierung"/>
    <w:basedOn w:val="Listenabsatz"/>
    <w:qFormat/>
    <w:rsid w:val="00367C5E"/>
    <w:pPr>
      <w:numPr>
        <w:numId w:val="7"/>
      </w:numPr>
    </w:pPr>
  </w:style>
  <w:style w:type="numbering" w:customStyle="1" w:styleId="ListeNummerierung">
    <w:name w:val="Liste Nummerierung"/>
    <w:uiPriority w:val="99"/>
    <w:rsid w:val="00367C5E"/>
    <w:pPr>
      <w:numPr>
        <w:numId w:val="7"/>
      </w:numPr>
    </w:pPr>
  </w:style>
  <w:style w:type="paragraph" w:customStyle="1" w:styleId="Fazittext">
    <w:name w:val="Fazittext"/>
    <w:basedOn w:val="Standard"/>
    <w:uiPriority w:val="12"/>
    <w:qFormat/>
    <w:rsid w:val="00592C15"/>
    <w:pPr>
      <w:spacing w:line="288" w:lineRule="auto"/>
    </w:pPr>
    <w:rPr>
      <w:color w:val="FFFFFF" w:themeColor="background1"/>
      <w:sz w:val="24"/>
    </w:rPr>
  </w:style>
  <w:style w:type="paragraph" w:customStyle="1" w:styleId="Trennline">
    <w:name w:val="Trennline"/>
    <w:basedOn w:val="Standard"/>
    <w:next w:val="Standard"/>
    <w:uiPriority w:val="14"/>
    <w:qFormat/>
    <w:rsid w:val="008D37DA"/>
    <w:pPr>
      <w:pBdr>
        <w:bottom w:val="single" w:sz="12" w:space="1" w:color="BE0D3E" w:themeColor="accent1"/>
      </w:pBdr>
      <w:spacing w:after="260"/>
    </w:pPr>
  </w:style>
  <w:style w:type="table" w:styleId="Tabellenraster">
    <w:name w:val="Table Grid"/>
    <w:basedOn w:val="NormaleTabelle"/>
    <w:uiPriority w:val="59"/>
    <w:rsid w:val="00A77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ldunterschrift">
    <w:name w:val="Bildunterschrift"/>
    <w:basedOn w:val="Standard"/>
    <w:uiPriority w:val="11"/>
    <w:qFormat/>
    <w:rsid w:val="00C55E95"/>
    <w:pPr>
      <w:spacing w:after="130"/>
    </w:pPr>
    <w:rPr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610E8E"/>
    <w:rPr>
      <w:vertAlign w:val="superscript"/>
    </w:rPr>
  </w:style>
  <w:style w:type="table" w:customStyle="1" w:styleId="ALHTabelleTextbox">
    <w:name w:val="ALH Tabelle – Textbox"/>
    <w:basedOn w:val="NormaleTabelle"/>
    <w:uiPriority w:val="99"/>
    <w:rsid w:val="00853460"/>
    <w:pPr>
      <w:spacing w:after="0" w:line="240" w:lineRule="auto"/>
    </w:pPr>
    <w:rPr>
      <w:color w:val="004767" w:themeColor="accent2"/>
    </w:rPr>
    <w:tblPr>
      <w:tblBorders>
        <w:insideH w:val="single" w:sz="18" w:space="0" w:color="FFFFFF" w:themeColor="background1"/>
        <w:insideV w:val="single" w:sz="48" w:space="0" w:color="FFFFFF" w:themeColor="background1"/>
      </w:tblBorders>
      <w:tblCellMar>
        <w:top w:w="227" w:type="dxa"/>
        <w:left w:w="227" w:type="dxa"/>
        <w:bottom w:w="227" w:type="dxa"/>
        <w:right w:w="227" w:type="dxa"/>
      </w:tblCellMar>
    </w:tblPr>
    <w:tcPr>
      <w:shd w:val="clear" w:color="auto" w:fill="D7E1EB"/>
    </w:tcPr>
    <w:tblStylePr w:type="firstRow">
      <w:pPr>
        <w:wordWrap/>
        <w:spacing w:beforeLines="45" w:before="45" w:beforeAutospacing="0" w:afterLines="50" w:after="50" w:afterAutospacing="0"/>
      </w:pPr>
      <w:rPr>
        <w:color w:val="auto"/>
      </w:rPr>
      <w:tblPr>
        <w:tblCellMar>
          <w:top w:w="0" w:type="dxa"/>
          <w:left w:w="227" w:type="dxa"/>
          <w:bottom w:w="0" w:type="dxa"/>
          <w:right w:w="227" w:type="dxa"/>
        </w:tblCellMar>
      </w:tblPr>
      <w:tcPr>
        <w:shd w:val="clear" w:color="auto" w:fill="004767" w:themeFill="accent2"/>
      </w:tcPr>
    </w:tblStylePr>
  </w:style>
  <w:style w:type="table" w:customStyle="1" w:styleId="ALHTabellekomplex">
    <w:name w:val="ALH Tabelle – komplex"/>
    <w:basedOn w:val="NormaleTabelle"/>
    <w:uiPriority w:val="99"/>
    <w:rsid w:val="007E4E74"/>
    <w:pPr>
      <w:spacing w:beforeLines="10" w:before="10" w:afterLines="14" w:after="14" w:line="240" w:lineRule="auto"/>
      <w:jc w:val="right"/>
    </w:pPr>
    <w:rPr>
      <w:kern w:val="4"/>
      <w:sz w:val="20"/>
    </w:rPr>
    <w:tblPr>
      <w:tblStyleColBandSize w:val="1"/>
      <w:tblBorders>
        <w:bottom w:val="single" w:sz="8" w:space="0" w:color="004767" w:themeColor="accent2"/>
        <w:insideH w:val="single" w:sz="4" w:space="0" w:color="004767" w:themeColor="accent2"/>
        <w:insideV w:val="single" w:sz="24" w:space="0" w:color="FFFFFF" w:themeColor="background1"/>
      </w:tblBorders>
      <w:tblCellMar>
        <w:left w:w="113" w:type="dxa"/>
        <w:right w:w="113" w:type="dxa"/>
      </w:tblCellMar>
    </w:tblPr>
    <w:tcPr>
      <w:vAlign w:val="center"/>
    </w:tcPr>
    <w:tblStylePr w:type="firstRow">
      <w:rPr>
        <w:rFonts w:asciiTheme="majorHAnsi" w:hAnsiTheme="majorHAnsi"/>
        <w:b/>
        <w:color w:val="FFFFFF" w:themeColor="background1"/>
      </w:rPr>
      <w:tblPr/>
      <w:trPr>
        <w:tblHeader/>
      </w:trPr>
      <w:tcPr>
        <w:shd w:val="clear" w:color="auto" w:fill="004767" w:themeFill="accent2"/>
      </w:tcPr>
    </w:tblStylePr>
    <w:tblStylePr w:type="lastRow">
      <w:rPr>
        <w:b/>
      </w:rPr>
      <w:tblPr/>
      <w:tcPr>
        <w:tcBorders>
          <w:top w:val="nil"/>
          <w:left w:val="nil"/>
          <w:bottom w:val="single" w:sz="8" w:space="0" w:color="004767" w:themeColor="accent2"/>
          <w:right w:val="nil"/>
          <w:insideH w:val="nil"/>
          <w:insideV w:val="single" w:sz="24" w:space="0" w:color="FFFFFF" w:themeColor="background1"/>
          <w:tl2br w:val="nil"/>
          <w:tr2bl w:val="nil"/>
        </w:tcBorders>
      </w:tcPr>
    </w:tblStylePr>
    <w:tblStylePr w:type="firstCol">
      <w:pPr>
        <w:jc w:val="left"/>
      </w:pPr>
    </w:tblStylePr>
    <w:tblStylePr w:type="band2Vert">
      <w:tblPr/>
      <w:tcPr>
        <w:shd w:val="clear" w:color="auto" w:fill="D7E1EB"/>
      </w:tcPr>
    </w:tblStylePr>
    <w:tblStylePr w:type="nwCell">
      <w:rPr>
        <w:rFonts w:asciiTheme="minorHAnsi" w:hAnsiTheme="minorHAnsi"/>
        <w:b w:val="0"/>
        <w:color w:val="000000" w:themeColor="text1"/>
      </w:rPr>
      <w:tblPr/>
      <w:tcPr>
        <w:shd w:val="clear" w:color="auto" w:fill="FFFFFF" w:themeFill="background1"/>
      </w:tcPr>
    </w:tblStylePr>
  </w:style>
  <w:style w:type="table" w:customStyle="1" w:styleId="ALHTabelleeinfach">
    <w:name w:val="ALH Tabelle – einfach"/>
    <w:basedOn w:val="NormaleTabelle"/>
    <w:uiPriority w:val="99"/>
    <w:rsid w:val="00022A0E"/>
    <w:pPr>
      <w:spacing w:beforeLines="45" w:before="45" w:afterLines="50" w:after="50" w:line="240" w:lineRule="auto"/>
      <w:jc w:val="right"/>
    </w:pPr>
    <w:tblPr>
      <w:tblStyleRowBandSize w:val="1"/>
      <w:tblBorders>
        <w:bottom w:val="single" w:sz="12" w:space="0" w:color="004767" w:themeColor="accent2"/>
        <w:insideV w:val="single" w:sz="24" w:space="0" w:color="FFFFFF" w:themeColor="background1"/>
      </w:tblBorders>
    </w:tblPr>
    <w:tcPr>
      <w:vAlign w:val="center"/>
    </w:tcPr>
    <w:tblStylePr w:type="firstRow">
      <w:rPr>
        <w:b/>
        <w:i w:val="0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004767" w:themeFill="accent2"/>
      </w:tcPr>
    </w:tblStylePr>
    <w:tblStylePr w:type="firstCol">
      <w:pPr>
        <w:jc w:val="left"/>
      </w:pPr>
    </w:tblStylePr>
    <w:tblStylePr w:type="band2Horz">
      <w:tblPr/>
      <w:tcPr>
        <w:shd w:val="clear" w:color="auto" w:fill="D7E1EB"/>
      </w:tcPr>
    </w:tblStylePr>
    <w:tblStylePr w:type="nwCell">
      <w:rPr>
        <w:rFonts w:asciiTheme="majorHAnsi" w:hAnsiTheme="majorHAnsi"/>
        <w:sz w:val="28"/>
      </w:rPr>
    </w:tblStylePr>
  </w:style>
  <w:style w:type="paragraph" w:customStyle="1" w:styleId="Seitenzahlen">
    <w:name w:val="Seitenzahlen"/>
    <w:basedOn w:val="Fuzeile"/>
    <w:uiPriority w:val="18"/>
    <w:qFormat/>
    <w:rsid w:val="00BC3541"/>
    <w:pPr>
      <w:framePr w:w="680" w:h="284" w:hSpace="142" w:wrap="around" w:vAnchor="page" w:hAnchor="page" w:x="426" w:y="16223" w:anchorLock="1"/>
    </w:pPr>
  </w:style>
  <w:style w:type="paragraph" w:customStyle="1" w:styleId="Druckstcknummer">
    <w:name w:val="Druckstücknummer"/>
    <w:basedOn w:val="Standard"/>
    <w:uiPriority w:val="16"/>
    <w:qFormat/>
    <w:rsid w:val="00596DDB"/>
    <w:rPr>
      <w:color w:val="CBCBD1"/>
      <w:sz w:val="16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F784E"/>
    <w:pPr>
      <w:keepLines/>
      <w:spacing w:before="0" w:after="420" w:line="560" w:lineRule="atLeast"/>
      <w:outlineLvl w:val="9"/>
    </w:pPr>
    <w:rPr>
      <w:rFonts w:asciiTheme="majorHAnsi" w:eastAsiaTheme="majorEastAsia" w:hAnsiTheme="majorHAnsi" w:cstheme="majorBidi"/>
      <w:bCs w:val="0"/>
      <w:kern w:val="0"/>
      <w:sz w:val="46"/>
      <w:lang w:eastAsia="de-DE"/>
    </w:rPr>
  </w:style>
  <w:style w:type="paragraph" w:styleId="Verzeichnis1">
    <w:name w:val="toc 1"/>
    <w:basedOn w:val="Standard"/>
    <w:next w:val="Standard"/>
    <w:uiPriority w:val="39"/>
    <w:unhideWhenUsed/>
    <w:rsid w:val="00BF3FBC"/>
    <w:pPr>
      <w:tabs>
        <w:tab w:val="right" w:leader="dot" w:pos="9344"/>
      </w:tabs>
      <w:spacing w:after="130" w:line="240" w:lineRule="auto"/>
      <w:ind w:right="567"/>
    </w:pPr>
    <w:rPr>
      <w:sz w:val="24"/>
    </w:rPr>
  </w:style>
  <w:style w:type="paragraph" w:styleId="Verzeichnis2">
    <w:name w:val="toc 2"/>
    <w:basedOn w:val="Standard"/>
    <w:next w:val="Standard"/>
    <w:uiPriority w:val="39"/>
    <w:unhideWhenUsed/>
    <w:rsid w:val="00BF3FBC"/>
    <w:pPr>
      <w:spacing w:after="130" w:line="240" w:lineRule="auto"/>
      <w:ind w:left="284" w:right="567"/>
    </w:pPr>
    <w:rPr>
      <w:sz w:val="24"/>
    </w:rPr>
  </w:style>
  <w:style w:type="paragraph" w:styleId="Verzeichnis3">
    <w:name w:val="toc 3"/>
    <w:basedOn w:val="Standard"/>
    <w:next w:val="Standard"/>
    <w:uiPriority w:val="39"/>
    <w:unhideWhenUsed/>
    <w:rsid w:val="00BF3FBC"/>
    <w:pPr>
      <w:spacing w:after="130" w:line="240" w:lineRule="auto"/>
      <w:ind w:left="567" w:right="567"/>
    </w:pPr>
    <w:rPr>
      <w:sz w:val="24"/>
    </w:rPr>
  </w:style>
  <w:style w:type="character" w:styleId="Hyperlink">
    <w:name w:val="Hyperlink"/>
    <w:basedOn w:val="Absatz-Standardschriftart"/>
    <w:uiPriority w:val="99"/>
    <w:qFormat/>
    <w:rsid w:val="0080364F"/>
    <w:rPr>
      <w:color w:val="007CA3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007"/>
    <w:rPr>
      <w:color w:val="DD023A" w:themeColor="followed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A7F09"/>
    <w:rPr>
      <w:rFonts w:asciiTheme="majorHAnsi" w:eastAsiaTheme="majorEastAsia" w:hAnsiTheme="majorHAnsi" w:cstheme="majorBidi"/>
      <w:i/>
      <w:iCs/>
      <w:color w:val="8E092E" w:themeColor="accent1" w:themeShade="BF"/>
      <w:kern w:val="4"/>
      <w:sz w:val="20"/>
    </w:rPr>
  </w:style>
  <w:style w:type="paragraph" w:styleId="StandardWeb">
    <w:name w:val="Normal (Web)"/>
    <w:basedOn w:val="Standard"/>
    <w:uiPriority w:val="99"/>
    <w:unhideWhenUsed/>
    <w:rsid w:val="00B2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AB30B5"/>
    <w:rPr>
      <w:b/>
      <w:b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488C"/>
    <w:rPr>
      <w:rFonts w:asciiTheme="majorHAnsi" w:eastAsiaTheme="majorEastAsia" w:hAnsiTheme="majorHAnsi" w:cstheme="majorBidi"/>
      <w:color w:val="8E092E" w:themeColor="accent1" w:themeShade="BF"/>
      <w:kern w:val="4"/>
      <w:sz w:val="20"/>
    </w:rPr>
  </w:style>
  <w:style w:type="character" w:customStyle="1" w:styleId="normaltextrun">
    <w:name w:val="normaltextrun"/>
    <w:basedOn w:val="Absatz-Standardschriftart"/>
    <w:rsid w:val="0091488C"/>
  </w:style>
  <w:style w:type="character" w:customStyle="1" w:styleId="eop">
    <w:name w:val="eop"/>
    <w:basedOn w:val="Absatz-Standardschriftart"/>
    <w:rsid w:val="00914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5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402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1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6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3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96862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4463">
                  <w:marLeft w:val="0"/>
                  <w:marRight w:val="0"/>
                  <w:marTop w:val="0"/>
                  <w:marBottom w:val="375"/>
                  <w:divBdr>
                    <w:top w:val="single" w:sz="6" w:space="0" w:color="898989"/>
                    <w:left w:val="single" w:sz="6" w:space="0" w:color="898989"/>
                    <w:bottom w:val="single" w:sz="6" w:space="0" w:color="898989"/>
                    <w:right w:val="single" w:sz="6" w:space="0" w:color="898989"/>
                  </w:divBdr>
                </w:div>
              </w:divsChild>
            </w:div>
          </w:divsChild>
        </w:div>
      </w:divsChild>
    </w:div>
    <w:div w:id="4611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9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9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02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98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31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76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2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75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0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9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5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1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2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6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45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86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7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93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03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8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20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9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98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7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19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4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1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65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61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96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29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15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85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6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9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7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187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59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9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0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3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7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17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2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9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5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7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4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267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3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3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56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37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85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66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23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5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46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4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7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33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53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7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5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vermittlerportal.de/sach/sach-gewerbe/sach-technische-versicherung/sach-tv-maschine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ertriebsservice-sach@alte-leipziger.de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26489\AppData\Local\Microsoft\Office\Konzernvorlagen\Alte%20Leipziger%20Infos%20und%20Fakten.dotx" TargetMode="External"/></Relationships>
</file>

<file path=word/theme/theme1.xml><?xml version="1.0" encoding="utf-8"?>
<a:theme xmlns:a="http://schemas.openxmlformats.org/drawingml/2006/main" name="Office">
  <a:themeElements>
    <a:clrScheme name="ALH Farben 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BE0D3E"/>
      </a:accent1>
      <a:accent2>
        <a:srgbClr val="004767"/>
      </a:accent2>
      <a:accent3>
        <a:srgbClr val="007CA3"/>
      </a:accent3>
      <a:accent4>
        <a:srgbClr val="427E5B"/>
      </a:accent4>
      <a:accent5>
        <a:srgbClr val="F1B41F"/>
      </a:accent5>
      <a:accent6>
        <a:srgbClr val="646D74"/>
      </a:accent6>
      <a:hlink>
        <a:srgbClr val="007CA3"/>
      </a:hlink>
      <a:folHlink>
        <a:srgbClr val="DD023A"/>
      </a:folHlink>
    </a:clrScheme>
    <a:fontScheme name="ALH Schriften Office">
      <a:majorFont>
        <a:latin typeface="Ubuntu"/>
        <a:ea typeface=""/>
        <a:cs typeface=""/>
      </a:majorFont>
      <a:minorFont>
        <a:latin typeface="Ubuntu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5A6E5-BCF0-4647-94CC-33EA6DB62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Alte Leipziger Infos und Fakten.dotx</Template>
  <TotalTime>0</TotalTime>
  <Pages>2</Pages>
  <Words>227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ALTE LEIPZIGER - HALLESCHE Konzern</Company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Dürrler,Karsten VBS-dz-sw</dc:creator>
  <cp:keywords/>
  <dc:description/>
  <cp:lastModifiedBy>Dürrler,Karsten VBS-dz-su</cp:lastModifiedBy>
  <cp:revision>3</cp:revision>
  <cp:lastPrinted>2022-10-04T15:53:00Z</cp:lastPrinted>
  <dcterms:created xsi:type="dcterms:W3CDTF">2026-08-29T07:28:00Z</dcterms:created>
  <dcterms:modified xsi:type="dcterms:W3CDTF">2026-08-29T07:29:00Z</dcterms:modified>
  <cp:category>MM 001.01 – 02.2021</cp:category>
  <cp:version>1.0.1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rstellt von">
    <vt:lpwstr>wirDesign</vt:lpwstr>
  </property>
  <property fmtid="{D5CDD505-2E9C-101B-9397-08002B2CF9AE}" pid="3" name="Erstellt am">
    <vt:lpwstr>2020-10-05</vt:lpwstr>
  </property>
  <property fmtid="{D5CDD505-2E9C-101B-9397-08002B2CF9AE}" pid="4" name="Bearbeiter">
    <vt:lpwstr>gadamovich · office implementation</vt:lpwstr>
  </property>
  <property fmtid="{D5CDD505-2E9C-101B-9397-08002B2CF9AE}" pid="5" name="Version">
    <vt:lpwstr>1.0.1</vt:lpwstr>
  </property>
  <property fmtid="{D5CDD505-2E9C-101B-9397-08002B2CF9AE}" pid="6" name="Version vom">
    <vt:lpwstr>2020-10-09</vt:lpwstr>
  </property>
</Properties>
</file>