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EC66" w14:textId="2AFB259D" w:rsidR="00FA7337" w:rsidRDefault="00346403" w:rsidP="00C73899">
      <w:pPr>
        <w:pStyle w:val="Untertitel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41FF7FA" wp14:editId="502D80A1">
            <wp:simplePos x="0" y="0"/>
            <wp:positionH relativeFrom="column">
              <wp:posOffset>3221582</wp:posOffset>
            </wp:positionH>
            <wp:positionV relativeFrom="paragraph">
              <wp:posOffset>252406</wp:posOffset>
            </wp:positionV>
            <wp:extent cx="3520440" cy="2954020"/>
            <wp:effectExtent l="0" t="0" r="3810" b="0"/>
            <wp:wrapNone/>
            <wp:docPr id="3" name="Grafik 2">
              <a:extLst xmlns:a="http://schemas.openxmlformats.org/drawingml/2006/main">
                <a:ext uri="{FF2B5EF4-FFF2-40B4-BE49-F238E27FC236}">
                  <a16:creationId xmlns:a16="http://schemas.microsoft.com/office/drawing/2014/main" id="{EA4CBAF4-006B-44D9-BE3C-E586828411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>
                      <a:extLst>
                        <a:ext uri="{FF2B5EF4-FFF2-40B4-BE49-F238E27FC236}">
                          <a16:creationId xmlns:a16="http://schemas.microsoft.com/office/drawing/2014/main" id="{EA4CBAF4-006B-44D9-BE3C-E586828411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261" b="14676"/>
                    <a:stretch/>
                  </pic:blipFill>
                  <pic:spPr>
                    <a:xfrm>
                      <a:off x="0" y="0"/>
                      <a:ext cx="352044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7337" w:rsidRPr="00607D70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1" layoutInCell="1" allowOverlap="1" wp14:anchorId="7D4D9B64" wp14:editId="18994764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2998470" cy="910590"/>
                <wp:effectExtent l="0" t="0" r="11430" b="22860"/>
                <wp:wrapNone/>
                <wp:docPr id="5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8470" cy="910590"/>
                          <a:chOff x="0" y="0"/>
                          <a:chExt cx="2999657" cy="909637"/>
                        </a:xfrm>
                      </wpg:grpSpPr>
                      <wps:wsp>
                        <wps:cNvPr id="6" name="Grafik 9"/>
                        <wps:cNvSpPr>
                          <a:spLocks noChangeAspect="1"/>
                        </wps:cNvSpPr>
                        <wps:spPr>
                          <a:xfrm flipV="1">
                            <a:off x="0" y="0"/>
                            <a:ext cx="2999657" cy="909637"/>
                          </a:xfrm>
                          <a:custGeom>
                            <a:avLst/>
                            <a:gdLst>
                              <a:gd name="connsiteX0" fmla="*/ 159 w 8744305"/>
                              <a:gd name="connsiteY0" fmla="*/ 668889 h 960000"/>
                              <a:gd name="connsiteX1" fmla="*/ 221792 w 8744305"/>
                              <a:gd name="connsiteY1" fmla="*/ 154176 h 960000"/>
                              <a:gd name="connsiteX2" fmla="*/ 871772 w 8744305"/>
                              <a:gd name="connsiteY2" fmla="*/ 159 h 960000"/>
                              <a:gd name="connsiteX3" fmla="*/ 8746099 w 8744305"/>
                              <a:gd name="connsiteY3" fmla="*/ 159 h 960000"/>
                              <a:gd name="connsiteX4" fmla="*/ 8746099 w 8744305"/>
                              <a:gd name="connsiteY4" fmla="*/ 959950 h 960000"/>
                              <a:gd name="connsiteX5" fmla="*/ 36924 w 8744305"/>
                              <a:gd name="connsiteY5" fmla="*/ 959950 h 960000"/>
                              <a:gd name="connsiteX6" fmla="*/ 15220 w 8744305"/>
                              <a:gd name="connsiteY6" fmla="*/ 849167 h 960000"/>
                              <a:gd name="connsiteX7" fmla="*/ 159 w 8744305"/>
                              <a:gd name="connsiteY7" fmla="*/ 668889 h 960000"/>
                              <a:gd name="connsiteX0" fmla="*/ 0 w 8745940"/>
                              <a:gd name="connsiteY0" fmla="*/ 669647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17 h 960708"/>
                              <a:gd name="connsiteX5" fmla="*/ 8745940 w 8745940"/>
                              <a:gd name="connsiteY5" fmla="*/ 960708 h 960708"/>
                              <a:gd name="connsiteX6" fmla="*/ 36765 w 8745940"/>
                              <a:gd name="connsiteY6" fmla="*/ 960708 h 960708"/>
                              <a:gd name="connsiteX7" fmla="*/ 15061 w 8745940"/>
                              <a:gd name="connsiteY7" fmla="*/ 849925 h 960708"/>
                              <a:gd name="connsiteX8" fmla="*/ 0 w 8745940"/>
                              <a:gd name="connsiteY8" fmla="*/ 669647 h 960708"/>
                              <a:gd name="connsiteX0" fmla="*/ 0 w 8745940"/>
                              <a:gd name="connsiteY0" fmla="*/ 669647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2 w 8745940"/>
                              <a:gd name="connsiteY2" fmla="*/ 916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2 w 8745940"/>
                              <a:gd name="connsiteY2" fmla="*/ 916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8 h 960709"/>
                              <a:gd name="connsiteX6" fmla="*/ 15061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1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1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1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75958 w 1594625"/>
                              <a:gd name="connsiteY0" fmla="*/ 669646 h 960709"/>
                              <a:gd name="connsiteX1" fmla="*/ 297590 w 1594625"/>
                              <a:gd name="connsiteY1" fmla="*/ 154934 h 960709"/>
                              <a:gd name="connsiteX2" fmla="*/ 947570 w 1594625"/>
                              <a:gd name="connsiteY2" fmla="*/ 916 h 960709"/>
                              <a:gd name="connsiteX3" fmla="*/ 1594625 w 1594625"/>
                              <a:gd name="connsiteY3" fmla="*/ 0 h 960709"/>
                              <a:gd name="connsiteX4" fmla="*/ 1594625 w 1594625"/>
                              <a:gd name="connsiteY4" fmla="*/ 960709 h 960709"/>
                              <a:gd name="connsiteX5" fmla="*/ 112723 w 1594625"/>
                              <a:gd name="connsiteY5" fmla="*/ 960709 h 960709"/>
                              <a:gd name="connsiteX6" fmla="*/ 101581 w 1594625"/>
                              <a:gd name="connsiteY6" fmla="*/ 909637 h 960709"/>
                              <a:gd name="connsiteX7" fmla="*/ 91018 w 1594625"/>
                              <a:gd name="connsiteY7" fmla="*/ 849925 h 960709"/>
                              <a:gd name="connsiteX8" fmla="*/ 75958 w 1594625"/>
                              <a:gd name="connsiteY8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1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1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1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1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1518667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58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58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58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1 w 2999657"/>
                              <a:gd name="connsiteY0" fmla="*/ 669646 h 909637"/>
                              <a:gd name="connsiteX1" fmla="*/ 221632 w 2999657"/>
                              <a:gd name="connsiteY1" fmla="*/ 154934 h 909637"/>
                              <a:gd name="connsiteX2" fmla="*/ 871613 w 2999657"/>
                              <a:gd name="connsiteY2" fmla="*/ 916 h 909637"/>
                              <a:gd name="connsiteX3" fmla="*/ 2999657 w 2999657"/>
                              <a:gd name="connsiteY3" fmla="*/ 0 h 909637"/>
                              <a:gd name="connsiteX4" fmla="*/ 2999656 w 2999657"/>
                              <a:gd name="connsiteY4" fmla="*/ 909637 h 909637"/>
                              <a:gd name="connsiteX5" fmla="*/ 25624 w 2999657"/>
                              <a:gd name="connsiteY5" fmla="*/ 909637 h 909637"/>
                              <a:gd name="connsiteX6" fmla="*/ 15059 w 2999657"/>
                              <a:gd name="connsiteY6" fmla="*/ 849925 h 909637"/>
                              <a:gd name="connsiteX7" fmla="*/ 0 w 2999657"/>
                              <a:gd name="connsiteY7" fmla="*/ 669646 h 9096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999657" h="909637">
                                <a:moveTo>
                                  <a:pt x="1" y="669646"/>
                                </a:moveTo>
                                <a:cubicBezTo>
                                  <a:pt x="1" y="429161"/>
                                  <a:pt x="73948" y="257647"/>
                                  <a:pt x="221632" y="154934"/>
                                </a:cubicBezTo>
                                <a:cubicBezTo>
                                  <a:pt x="369494" y="52325"/>
                                  <a:pt x="586084" y="916"/>
                                  <a:pt x="871613" y="916"/>
                                </a:cubicBezTo>
                                <a:lnTo>
                                  <a:pt x="2999657" y="0"/>
                                </a:lnTo>
                                <a:lnTo>
                                  <a:pt x="2999656" y="909637"/>
                                </a:lnTo>
                                <a:lnTo>
                                  <a:pt x="25624" y="909637"/>
                                </a:lnTo>
                                <a:cubicBezTo>
                                  <a:pt x="22005" y="891172"/>
                                  <a:pt x="19330" y="889924"/>
                                  <a:pt x="15059" y="849925"/>
                                </a:cubicBezTo>
                                <a:cubicBezTo>
                                  <a:pt x="5043" y="784778"/>
                                  <a:pt x="0" y="724709"/>
                                  <a:pt x="0" y="6696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E0D3E"/>
                          </a:solidFill>
                          <a:ln w="9525" cap="flat">
                            <a:solidFill>
                              <a:srgbClr val="BE0D3E"/>
                            </a:solidFill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pic:pic xmlns:pic="http://schemas.openxmlformats.org/drawingml/2006/picture">
                        <pic:nvPicPr>
                          <pic:cNvPr id="7" name="Grafik 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4685" y="248456"/>
                            <a:ext cx="2224373" cy="461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B239AB" id="Gruppieren 3" o:spid="_x0000_s1026" style="position:absolute;margin-left:184.9pt;margin-top:0;width:236.1pt;height:71.7pt;z-index:251660288;mso-position-horizontal:right;mso-position-horizontal-relative:page;mso-position-vertical:top;mso-position-vertical-relative:page;mso-width-relative:margin;mso-height-relative:margin" coordsize="29996,909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">
  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  <v:stroke joinstyle="miter"/>
                  <v:path arrowok="t" o:connecttype="custom" o:connectlocs="1,669646;221632,154934;871613,916;2999657,0;2999656,909637;25624,909637;15059,849925;0,669646" o:connectangles="0,0,0,0,0,0,0,0"/>
                  <o:lock v:ext="edit" aspectratio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">
                  <v:imagedata r:id="rId11" o:title=""/>
                </v:shape>
                <w10:wrap anchorx="page" anchory="page"/>
                <w10:anchorlock/>
              </v:group>
            </w:pict>
          </mc:Fallback>
        </mc:AlternateContent>
      </w:r>
      <w:r w:rsidR="00FA7337">
        <w:rPr>
          <w:noProof/>
        </w:rPr>
        <w:drawing>
          <wp:anchor distT="0" distB="0" distL="114300" distR="114300" simplePos="0" relativeHeight="251658240" behindDoc="1" locked="0" layoutInCell="1" allowOverlap="1" wp14:anchorId="66A8F8F7" wp14:editId="7880FF78">
            <wp:simplePos x="0" y="0"/>
            <wp:positionH relativeFrom="page">
              <wp:align>right</wp:align>
            </wp:positionH>
            <wp:positionV relativeFrom="paragraph">
              <wp:posOffset>-1188528</wp:posOffset>
            </wp:positionV>
            <wp:extent cx="7621905" cy="4371060"/>
            <wp:effectExtent l="0" t="0" r="0" b="0"/>
            <wp:wrapNone/>
            <wp:docPr id="24458747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587473" name="Grafik 244587473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77"/>
                    <a:stretch/>
                  </pic:blipFill>
                  <pic:spPr bwMode="auto">
                    <a:xfrm>
                      <a:off x="0" y="0"/>
                      <a:ext cx="7621905" cy="437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D1CEC" w14:textId="3D6756B1" w:rsidR="00FA7337" w:rsidRDefault="00FA7337" w:rsidP="00C73899">
      <w:pPr>
        <w:pStyle w:val="Untertitel"/>
      </w:pPr>
    </w:p>
    <w:p w14:paraId="1F5C5944" w14:textId="7897D8E7" w:rsidR="00FA7337" w:rsidRDefault="00FA7337" w:rsidP="00C73899">
      <w:pPr>
        <w:pStyle w:val="Untertitel"/>
      </w:pPr>
    </w:p>
    <w:p w14:paraId="5B586AD2" w14:textId="62B729E8" w:rsidR="00FA7337" w:rsidRDefault="00FA7337" w:rsidP="00C73899">
      <w:pPr>
        <w:pStyle w:val="Untertitel"/>
      </w:pPr>
    </w:p>
    <w:p w14:paraId="2E6B8038" w14:textId="2347E4C2" w:rsidR="00FA7337" w:rsidRDefault="00FA7337" w:rsidP="00C73899">
      <w:pPr>
        <w:pStyle w:val="Untertitel"/>
      </w:pPr>
    </w:p>
    <w:p w14:paraId="71A4BC95" w14:textId="055ECA3C" w:rsidR="00FA7337" w:rsidRDefault="00FA7337" w:rsidP="00C73899">
      <w:pPr>
        <w:pStyle w:val="Untertitel"/>
      </w:pPr>
    </w:p>
    <w:p w14:paraId="50BA219C" w14:textId="77777777" w:rsidR="00FA7337" w:rsidRDefault="00FA7337" w:rsidP="00C73899">
      <w:pPr>
        <w:pStyle w:val="Untertitel"/>
      </w:pPr>
    </w:p>
    <w:p w14:paraId="1F450AAF" w14:textId="41AD2898" w:rsidR="00FA7337" w:rsidRDefault="00FA7337" w:rsidP="00C73899">
      <w:pPr>
        <w:pStyle w:val="Untertitel"/>
      </w:pPr>
    </w:p>
    <w:p w14:paraId="56197F5F" w14:textId="77A9A72F" w:rsidR="00FA7337" w:rsidRDefault="00FA7337" w:rsidP="00C73899">
      <w:pPr>
        <w:pStyle w:val="Untertitel"/>
      </w:pPr>
    </w:p>
    <w:p w14:paraId="629C57CF" w14:textId="19D22CAB" w:rsidR="00FA7337" w:rsidRDefault="00FA7337" w:rsidP="00C73899">
      <w:pPr>
        <w:pStyle w:val="Untertitel"/>
      </w:pPr>
    </w:p>
    <w:p w14:paraId="3CFF8263" w14:textId="48D48AAA" w:rsidR="00C73899" w:rsidRPr="00103F34" w:rsidRDefault="00A53AE7" w:rsidP="00C73899">
      <w:pPr>
        <w:pStyle w:val="Untertitel"/>
      </w:pPr>
      <w:r>
        <w:t>Technische Versicherung</w:t>
      </w:r>
      <w:r w:rsidR="00C73899" w:rsidRPr="00103F34">
        <w:t xml:space="preserve"> / </w:t>
      </w:r>
      <w:r w:rsidR="009F0066">
        <w:t>1</w:t>
      </w:r>
      <w:r w:rsidR="00F24637">
        <w:t>0</w:t>
      </w:r>
      <w:r w:rsidR="00E80F0F" w:rsidRPr="000B0CB2">
        <w:t>.</w:t>
      </w:r>
      <w:r w:rsidR="00CE4E64" w:rsidRPr="000B0CB2">
        <w:t>0</w:t>
      </w:r>
      <w:r w:rsidR="00F24637">
        <w:t>3</w:t>
      </w:r>
      <w:r w:rsidR="00E80F0F" w:rsidRPr="000B0CB2">
        <w:t>.202</w:t>
      </w:r>
      <w:r w:rsidR="00C63E66" w:rsidRPr="000B0CB2">
        <w:t>6</w:t>
      </w:r>
    </w:p>
    <w:p w14:paraId="1AD689BD" w14:textId="141FE169" w:rsidR="00F47C15" w:rsidRPr="00A53AE7" w:rsidRDefault="00A53AE7" w:rsidP="00A53AE7">
      <w:pPr>
        <w:pStyle w:val="Inhaltsverzeichnisberschrift"/>
        <w:rPr>
          <w:rFonts w:eastAsia="Times New Roman"/>
        </w:rPr>
      </w:pPr>
      <w:r>
        <w:rPr>
          <w:rFonts w:eastAsia="Times New Roman"/>
        </w:rPr>
        <w:t>Maschinenversicherung MOBIL</w:t>
      </w:r>
    </w:p>
    <w:p w14:paraId="597A964B" w14:textId="312D64B5" w:rsidR="00A53AE7" w:rsidRDefault="004C5F59" w:rsidP="00346403">
      <w:pPr>
        <w:pStyle w:val="berschrift3"/>
      </w:pPr>
      <w:r>
        <w:t>Graben, planieren, pumpen und heben – fahrbare und transportable</w:t>
      </w:r>
      <w:r w:rsidR="00A53AE7">
        <w:t xml:space="preserve"> </w:t>
      </w:r>
      <w:r>
        <w:t>Geräte sind ein entscheidender Faktor für den Produktionsprozess</w:t>
      </w:r>
      <w:r w:rsidR="00A53AE7">
        <w:t xml:space="preserve"> </w:t>
      </w:r>
      <w:r>
        <w:t>im Betrieb Ihres Kunden und oftmals erheblichen</w:t>
      </w:r>
      <w:r w:rsidR="00A53AE7">
        <w:t xml:space="preserve"> </w:t>
      </w:r>
      <w:r>
        <w:t>Beanspruchungen ausgesetzt.</w:t>
      </w:r>
    </w:p>
    <w:p w14:paraId="0B4E6835" w14:textId="77777777" w:rsidR="00E01124" w:rsidRPr="00E01124" w:rsidRDefault="00E01124" w:rsidP="00E01124"/>
    <w:p w14:paraId="7FD60897" w14:textId="613D3BCE" w:rsidR="004C5F59" w:rsidRDefault="004C5F59" w:rsidP="00A53AE7">
      <w:pPr>
        <w:pStyle w:val="berschrift2"/>
      </w:pPr>
      <w:r>
        <w:t>Wir versichern u. a. folgende Maschinen:</w:t>
      </w:r>
    </w:p>
    <w:p w14:paraId="511496EB" w14:textId="3FD6CC6F" w:rsidR="004C5F59" w:rsidRDefault="004C5F59" w:rsidP="00A53AE7">
      <w:pPr>
        <w:pStyle w:val="Aufzhlung"/>
      </w:pPr>
      <w:r>
        <w:rPr>
          <w:rFonts w:ascii="Ubuntu-Medium" w:hAnsi="Ubuntu-Medium" w:cs="Ubuntu-Medium"/>
        </w:rPr>
        <w:t xml:space="preserve">Baugeräte </w:t>
      </w:r>
      <w:r>
        <w:t>wie Bagger, Planierraupen, Mischmaschinen, Transportmischer</w:t>
      </w:r>
    </w:p>
    <w:p w14:paraId="6637C26C" w14:textId="528C8B14" w:rsidR="004C5F59" w:rsidRDefault="004C5F59" w:rsidP="00A53AE7">
      <w:pPr>
        <w:pStyle w:val="Aufzhlung"/>
      </w:pPr>
      <w:r>
        <w:rPr>
          <w:rFonts w:ascii="Ubuntu-Medium" w:hAnsi="Ubuntu-Medium" w:cs="Ubuntu-Medium"/>
        </w:rPr>
        <w:t xml:space="preserve">Hebegeräte </w:t>
      </w:r>
      <w:r>
        <w:t>wie Autokrane, Turmdrehkrane, Bauaufzüge,</w:t>
      </w:r>
      <w:r w:rsidR="00A53AE7">
        <w:t xml:space="preserve"> </w:t>
      </w:r>
      <w:r>
        <w:t>Hub- und Gabelstapler</w:t>
      </w:r>
    </w:p>
    <w:p w14:paraId="31AD40C7" w14:textId="60B46007" w:rsidR="00A53AE7" w:rsidRDefault="004C5F59" w:rsidP="00A53AE7">
      <w:pPr>
        <w:pStyle w:val="Aufzhlung"/>
      </w:pPr>
      <w:r>
        <w:rPr>
          <w:rFonts w:ascii="Ubuntu-Medium" w:hAnsi="Ubuntu-Medium" w:cs="Ubuntu-Medium"/>
        </w:rPr>
        <w:t xml:space="preserve">Sonstige mobile technische Anlagen </w:t>
      </w:r>
      <w:r>
        <w:t>wie Beton- und Zementpumpen,</w:t>
      </w:r>
      <w:r w:rsidR="00A53AE7">
        <w:t xml:space="preserve"> </w:t>
      </w:r>
      <w:r>
        <w:t>Bandfördereinrichtungen und Förderschnecken, Sand- und</w:t>
      </w:r>
      <w:r w:rsidR="00A53AE7">
        <w:t xml:space="preserve"> </w:t>
      </w:r>
      <w:r>
        <w:t>Kiesgewinnungsanlagen</w:t>
      </w:r>
    </w:p>
    <w:p w14:paraId="05A57D9B" w14:textId="77777777" w:rsidR="00E01124" w:rsidRDefault="00E01124" w:rsidP="00E01124">
      <w:pPr>
        <w:pStyle w:val="Aufzhlung"/>
        <w:numPr>
          <w:ilvl w:val="0"/>
          <w:numId w:val="0"/>
        </w:numPr>
        <w:ind w:left="170"/>
      </w:pPr>
    </w:p>
    <w:p w14:paraId="03C1E349" w14:textId="14660A9A" w:rsidR="004C5F59" w:rsidRDefault="004C5F59" w:rsidP="00A53AE7">
      <w:pPr>
        <w:pStyle w:val="berschrift2"/>
      </w:pPr>
      <w:r>
        <w:t>Die Maschinenversicherung leistet unter anderem bei</w:t>
      </w:r>
      <w:r w:rsidR="00A53AE7">
        <w:t xml:space="preserve"> </w:t>
      </w:r>
      <w:r>
        <w:t>Schäden durch:</w:t>
      </w:r>
    </w:p>
    <w:p w14:paraId="698E3D27" w14:textId="46A8095B" w:rsidR="004C5F59" w:rsidRDefault="004C5F59" w:rsidP="00A53AE7">
      <w:pPr>
        <w:pStyle w:val="Aufzhlung"/>
      </w:pPr>
      <w:r>
        <w:rPr>
          <w:rFonts w:ascii="Ubuntu-Medium" w:hAnsi="Ubuntu-Medium" w:cs="Ubuntu-Medium"/>
        </w:rPr>
        <w:t xml:space="preserve">Diebstahl: </w:t>
      </w:r>
      <w:r>
        <w:t>Nachts wird von Unbekannten ein Bagger von einer</w:t>
      </w:r>
      <w:r w:rsidR="00A53AE7">
        <w:t xml:space="preserve"> </w:t>
      </w:r>
      <w:r>
        <w:t>Baustelle entwendet.</w:t>
      </w:r>
    </w:p>
    <w:p w14:paraId="2000161F" w14:textId="556B18F1" w:rsidR="004C5F59" w:rsidRDefault="004C5F59" w:rsidP="00A53AE7">
      <w:pPr>
        <w:pStyle w:val="Aufzhlung"/>
        <w:numPr>
          <w:ilvl w:val="0"/>
          <w:numId w:val="0"/>
        </w:numPr>
        <w:ind w:left="170"/>
      </w:pPr>
      <w:r>
        <w:rPr>
          <w:color w:val="BF0F3F"/>
        </w:rPr>
        <w:t xml:space="preserve"> </w:t>
      </w:r>
      <w:r>
        <w:rPr>
          <w:rFonts w:ascii="Ubuntu-Medium" w:hAnsi="Ubuntu-Medium" w:cs="Ubuntu-Medium"/>
        </w:rPr>
        <w:t xml:space="preserve">Inneren Betriebsschaden: </w:t>
      </w:r>
      <w:r>
        <w:t>Durch den Bruch des Halteseiles fällt</w:t>
      </w:r>
      <w:r w:rsidR="00A53AE7">
        <w:t xml:space="preserve"> </w:t>
      </w:r>
      <w:r>
        <w:t>der Ausleger eines Turmdrehkrans herab und beschädigt den Turm.</w:t>
      </w:r>
    </w:p>
    <w:p w14:paraId="21957724" w14:textId="1F440874" w:rsidR="004C5F59" w:rsidRDefault="004C5F59" w:rsidP="00A53AE7">
      <w:pPr>
        <w:pStyle w:val="Aufzhlung"/>
      </w:pPr>
      <w:r>
        <w:rPr>
          <w:rFonts w:ascii="Ubuntu-Medium" w:hAnsi="Ubuntu-Medium" w:cs="Ubuntu-Medium"/>
        </w:rPr>
        <w:t xml:space="preserve">Unfälle: </w:t>
      </w:r>
      <w:r>
        <w:t>Beim Transport eines Radladers kommt es zu einem</w:t>
      </w:r>
      <w:r w:rsidR="00A53AE7">
        <w:t xml:space="preserve"> </w:t>
      </w:r>
      <w:r>
        <w:t>Verkehrsunfall. Dadurch wird der Radlader beschädigt.</w:t>
      </w:r>
    </w:p>
    <w:p w14:paraId="4EDC4FD9" w14:textId="3413D747" w:rsidR="004C5F59" w:rsidRDefault="004C5F59" w:rsidP="00A53AE7">
      <w:pPr>
        <w:pStyle w:val="Aufzhlung"/>
      </w:pPr>
      <w:r>
        <w:rPr>
          <w:rFonts w:ascii="Ubuntu-Medium" w:hAnsi="Ubuntu-Medium" w:cs="Ubuntu-Medium"/>
        </w:rPr>
        <w:t xml:space="preserve">Brand: </w:t>
      </w:r>
      <w:r>
        <w:t>Auf einer Baustelle wird ein Feuer gelegt. Diverse am</w:t>
      </w:r>
      <w:r w:rsidR="00A53AE7">
        <w:t xml:space="preserve"> </w:t>
      </w:r>
      <w:r>
        <w:t>Standort befindliche Baumaschinen brennen völlig aus.</w:t>
      </w:r>
    </w:p>
    <w:p w14:paraId="0D99FD1D" w14:textId="242B2391" w:rsidR="004C5F59" w:rsidRDefault="004C5F59" w:rsidP="00A53AE7">
      <w:pPr>
        <w:pStyle w:val="berschrift2"/>
      </w:pPr>
      <w:r>
        <w:lastRenderedPageBreak/>
        <w:t>Die Maschinenversicherung leistet unter anderem bei</w:t>
      </w:r>
      <w:r w:rsidR="00A53AE7">
        <w:t xml:space="preserve"> </w:t>
      </w:r>
      <w:r>
        <w:t>Schäden durch:</w:t>
      </w:r>
    </w:p>
    <w:p w14:paraId="1B88C54E" w14:textId="664B4420" w:rsidR="004C5F59" w:rsidRDefault="004C5F59" w:rsidP="00A53AE7">
      <w:pPr>
        <w:pStyle w:val="Aufzhlung"/>
      </w:pPr>
      <w:r>
        <w:rPr>
          <w:rFonts w:ascii="Ubuntu-Medium" w:hAnsi="Ubuntu-Medium" w:cs="Ubuntu-Medium"/>
        </w:rPr>
        <w:t xml:space="preserve">Diebstahl: </w:t>
      </w:r>
      <w:r>
        <w:t>Nachts wird von Unbekannten ein Bagger von einer</w:t>
      </w:r>
      <w:r w:rsidR="00A53AE7">
        <w:t xml:space="preserve"> </w:t>
      </w:r>
      <w:r>
        <w:t>Baustelle entwendet.</w:t>
      </w:r>
    </w:p>
    <w:p w14:paraId="24B2FF8E" w14:textId="76D98396" w:rsidR="004C5F59" w:rsidRDefault="004C5F59" w:rsidP="00A53AE7">
      <w:pPr>
        <w:pStyle w:val="Aufzhlung"/>
      </w:pPr>
      <w:r>
        <w:rPr>
          <w:rFonts w:ascii="Ubuntu-Medium" w:hAnsi="Ubuntu-Medium" w:cs="Ubuntu-Medium"/>
        </w:rPr>
        <w:t xml:space="preserve">Inneren Betriebsschaden: </w:t>
      </w:r>
      <w:r>
        <w:t>Durch den Bruch des Halteseiles fällt</w:t>
      </w:r>
      <w:r w:rsidR="00A53AE7">
        <w:t xml:space="preserve"> </w:t>
      </w:r>
      <w:r>
        <w:t>der Ausleger eines Turmdrehkrans herab und beschädigt den Turm.</w:t>
      </w:r>
    </w:p>
    <w:p w14:paraId="3CDD964D" w14:textId="56A48F94" w:rsidR="004C5F59" w:rsidRDefault="004C5F59" w:rsidP="00A53AE7">
      <w:pPr>
        <w:pStyle w:val="Aufzhlung"/>
      </w:pPr>
      <w:r>
        <w:rPr>
          <w:rFonts w:ascii="Ubuntu-Medium" w:hAnsi="Ubuntu-Medium" w:cs="Ubuntu-Medium"/>
        </w:rPr>
        <w:t xml:space="preserve">Unfälle: </w:t>
      </w:r>
      <w:r>
        <w:t>Beim Transport eines Radladers kommt es zu einem</w:t>
      </w:r>
      <w:r w:rsidR="00A53AE7">
        <w:t xml:space="preserve"> </w:t>
      </w:r>
      <w:r>
        <w:t>Verkehrsunfall. Dadurch wird der Radlader beschädigt.</w:t>
      </w:r>
    </w:p>
    <w:p w14:paraId="70ABF53B" w14:textId="3A538C06" w:rsidR="00106F32" w:rsidRPr="00A53AE7" w:rsidRDefault="004C5F59" w:rsidP="00A53AE7">
      <w:pPr>
        <w:pStyle w:val="Aufzhlung"/>
      </w:pPr>
      <w:r>
        <w:rPr>
          <w:rFonts w:ascii="Ubuntu-Medium" w:hAnsi="Ubuntu-Medium" w:cs="Ubuntu-Medium"/>
        </w:rPr>
        <w:t xml:space="preserve">Brand: </w:t>
      </w:r>
      <w:r>
        <w:t>Auf einer Baustelle wird ein Feuer gelegt. Diverse am</w:t>
      </w:r>
      <w:r w:rsidR="00A53AE7">
        <w:t xml:space="preserve"> </w:t>
      </w:r>
      <w:r>
        <w:t>Standort befindliche Baumaschinen brennen völlig aus.</w:t>
      </w:r>
    </w:p>
    <w:p w14:paraId="4AEB354B" w14:textId="5559A155" w:rsidR="00106F32" w:rsidRDefault="00106F32" w:rsidP="00A53AE7">
      <w:pPr>
        <w:pStyle w:val="berschrift2"/>
      </w:pPr>
      <w:r>
        <w:t>Das zahlen wir im Schadensfall:</w:t>
      </w:r>
    </w:p>
    <w:p w14:paraId="0BDF8075" w14:textId="79B63DCD" w:rsidR="00106F32" w:rsidRDefault="00106F32" w:rsidP="00A53AE7">
      <w:pPr>
        <w:pStyle w:val="Aufzhlung"/>
      </w:pPr>
      <w:r>
        <w:rPr>
          <w:rFonts w:ascii="Ubuntu-Medium" w:hAnsi="Ubuntu-Medium" w:cs="Ubuntu-Medium"/>
        </w:rPr>
        <w:t xml:space="preserve">Teilschaden: </w:t>
      </w:r>
      <w:r>
        <w:t>Reparaturkosten, Kosten der De- und Remontage,</w:t>
      </w:r>
      <w:r w:rsidR="00A53AE7">
        <w:t xml:space="preserve"> </w:t>
      </w:r>
      <w:r>
        <w:t>Transportkosten sowie Aufräumungskosten</w:t>
      </w:r>
    </w:p>
    <w:p w14:paraId="480D8549" w14:textId="243156DB" w:rsidR="00106F32" w:rsidRDefault="00106F32" w:rsidP="00A53AE7">
      <w:pPr>
        <w:pStyle w:val="Aufzhlung"/>
      </w:pPr>
      <w:r>
        <w:rPr>
          <w:rFonts w:ascii="Ubuntu-Medium" w:hAnsi="Ubuntu-Medium" w:cs="Ubuntu-Medium"/>
        </w:rPr>
        <w:t xml:space="preserve">Totalschaden: </w:t>
      </w:r>
      <w:r>
        <w:t>Zeitwert der versicherten Maschine abzüglich</w:t>
      </w:r>
      <w:r w:rsidR="00A53AE7">
        <w:t xml:space="preserve"> </w:t>
      </w:r>
      <w:r>
        <w:t>der Werte des Altmaterials</w:t>
      </w:r>
    </w:p>
    <w:p w14:paraId="7E4E9BB9" w14:textId="32DC7E69" w:rsidR="00106F32" w:rsidRDefault="00106F32" w:rsidP="00A53AE7">
      <w:pPr>
        <w:pStyle w:val="Aufzhlung"/>
      </w:pPr>
      <w:r>
        <w:rPr>
          <w:rFonts w:ascii="Ubuntu-Medium" w:hAnsi="Ubuntu-Medium" w:cs="Ubuntu-Medium"/>
        </w:rPr>
        <w:t xml:space="preserve">Zusätzlich mitversicherte Kosten: </w:t>
      </w:r>
      <w:r>
        <w:t>Bis zur Höhe der hierfür jeweils</w:t>
      </w:r>
      <w:r w:rsidR="00A53AE7">
        <w:t xml:space="preserve"> </w:t>
      </w:r>
      <w:r>
        <w:t>vereinbarten Versicherungssumme werden im Schadensfall</w:t>
      </w:r>
      <w:r w:rsidR="00A53AE7">
        <w:t xml:space="preserve"> </w:t>
      </w:r>
      <w:r>
        <w:t>zusätzliche Kosten ersetzt:</w:t>
      </w:r>
    </w:p>
    <w:p w14:paraId="28B8F89A" w14:textId="097F9578" w:rsidR="00106F32" w:rsidRDefault="00106F32" w:rsidP="00A53AE7">
      <w:pPr>
        <w:pStyle w:val="Aufzhlung"/>
        <w:numPr>
          <w:ilvl w:val="1"/>
          <w:numId w:val="4"/>
        </w:numPr>
      </w:pPr>
      <w:r>
        <w:t>Aufräumungs- und Entsorgungskosten</w:t>
      </w:r>
    </w:p>
    <w:p w14:paraId="5B25F11A" w14:textId="018ED9C8" w:rsidR="00106F32" w:rsidRDefault="00106F32" w:rsidP="00A53AE7">
      <w:pPr>
        <w:pStyle w:val="Aufzhlung"/>
        <w:numPr>
          <w:ilvl w:val="1"/>
          <w:numId w:val="4"/>
        </w:numPr>
      </w:pPr>
      <w:r>
        <w:t>Mehrkosten für Luftfracht</w:t>
      </w:r>
    </w:p>
    <w:p w14:paraId="599F6562" w14:textId="05C366FE" w:rsidR="00106F32" w:rsidRDefault="00106F32" w:rsidP="00A53AE7">
      <w:pPr>
        <w:pStyle w:val="Aufzhlung"/>
        <w:numPr>
          <w:ilvl w:val="1"/>
          <w:numId w:val="4"/>
        </w:numPr>
      </w:pPr>
      <w:r>
        <w:t>Bewegungs- und Schutzkosten</w:t>
      </w:r>
    </w:p>
    <w:p w14:paraId="530152DE" w14:textId="35948442" w:rsidR="00106F32" w:rsidRDefault="00106F32" w:rsidP="00A53AE7">
      <w:pPr>
        <w:pStyle w:val="Aufzhlung"/>
        <w:numPr>
          <w:ilvl w:val="1"/>
          <w:numId w:val="4"/>
        </w:numPr>
      </w:pPr>
      <w:r>
        <w:t>Dekontaminations- und Entsorgungskosten für Erdreich</w:t>
      </w:r>
    </w:p>
    <w:p w14:paraId="74D4E88F" w14:textId="3670380B" w:rsidR="00106F32" w:rsidRDefault="00106F32" w:rsidP="00A53AE7">
      <w:pPr>
        <w:pStyle w:val="Aufzhlung"/>
        <w:numPr>
          <w:ilvl w:val="1"/>
          <w:numId w:val="4"/>
        </w:numPr>
      </w:pPr>
      <w:r>
        <w:t>Mietkosten für Ersatzgeräte</w:t>
      </w:r>
    </w:p>
    <w:p w14:paraId="5798A2F1" w14:textId="26EAB4F4" w:rsidR="00464C34" w:rsidRDefault="00106F32" w:rsidP="00A53AE7">
      <w:pPr>
        <w:pStyle w:val="berschrift2"/>
        <w:rPr>
          <w:rFonts w:ascii="Ubuntu" w:hAnsi="Ubuntu"/>
          <w:color w:val="FFFFFF"/>
          <w:shd w:val="clear" w:color="auto" w:fill="004767"/>
        </w:rPr>
      </w:pPr>
      <w:r>
        <w:t>Sie können zwischen drei Deckungsvarianten wählen*:</w:t>
      </w:r>
    </w:p>
    <w:p w14:paraId="37129793" w14:textId="77777777" w:rsidR="00346403" w:rsidRDefault="00106F32" w:rsidP="00346403">
      <w:pPr>
        <w:pStyle w:val="berschrift2"/>
      </w:pPr>
      <w:r w:rsidRPr="00106F32">
        <w:rPr>
          <w:rFonts w:ascii="Ubuntu" w:hAnsi="Ubuntu"/>
          <w:noProof/>
          <w:color w:val="FFFFFF"/>
          <w:shd w:val="clear" w:color="auto" w:fill="004767"/>
        </w:rPr>
        <w:drawing>
          <wp:anchor distT="0" distB="0" distL="114300" distR="114300" simplePos="0" relativeHeight="251663360" behindDoc="0" locked="0" layoutInCell="1" allowOverlap="1" wp14:anchorId="32B51202" wp14:editId="422132F9">
            <wp:simplePos x="0" y="0"/>
            <wp:positionH relativeFrom="column">
              <wp:posOffset>-3283</wp:posOffset>
            </wp:positionH>
            <wp:positionV relativeFrom="paragraph">
              <wp:posOffset>80190</wp:posOffset>
            </wp:positionV>
            <wp:extent cx="3398520" cy="3312543"/>
            <wp:effectExtent l="0" t="0" r="0" b="2540"/>
            <wp:wrapSquare wrapText="bothSides"/>
            <wp:docPr id="163747989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47989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1007"/>
                    <a:stretch/>
                  </pic:blipFill>
                  <pic:spPr bwMode="auto">
                    <a:xfrm>
                      <a:off x="0" y="0"/>
                      <a:ext cx="3398520" cy="3312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403" w:rsidRPr="00346403">
        <w:t xml:space="preserve"> </w:t>
      </w:r>
    </w:p>
    <w:p w14:paraId="3E5EEDB4" w14:textId="77777777" w:rsidR="00346403" w:rsidRDefault="00346403" w:rsidP="00346403">
      <w:pPr>
        <w:pStyle w:val="berschrift2"/>
      </w:pPr>
    </w:p>
    <w:p w14:paraId="03D75913" w14:textId="77777777" w:rsidR="00346403" w:rsidRDefault="00346403" w:rsidP="00346403">
      <w:pPr>
        <w:pStyle w:val="berschrift2"/>
      </w:pPr>
    </w:p>
    <w:p w14:paraId="29E319FA" w14:textId="77777777" w:rsidR="00346403" w:rsidRDefault="00346403" w:rsidP="00346403">
      <w:pPr>
        <w:pStyle w:val="berschrift2"/>
      </w:pPr>
    </w:p>
    <w:p w14:paraId="0B6DD63E" w14:textId="77777777" w:rsidR="00346403" w:rsidRDefault="00346403" w:rsidP="00346403">
      <w:pPr>
        <w:pStyle w:val="berschrift2"/>
      </w:pPr>
    </w:p>
    <w:p w14:paraId="3D437C4E" w14:textId="77777777" w:rsidR="00346403" w:rsidRDefault="00346403" w:rsidP="00346403">
      <w:pPr>
        <w:pStyle w:val="berschrift2"/>
      </w:pPr>
    </w:p>
    <w:p w14:paraId="2457F813" w14:textId="77777777" w:rsidR="00346403" w:rsidRDefault="00346403" w:rsidP="00346403">
      <w:pPr>
        <w:pStyle w:val="berschrift2"/>
      </w:pPr>
    </w:p>
    <w:p w14:paraId="5AF6ED94" w14:textId="77777777" w:rsidR="00346403" w:rsidRDefault="00346403" w:rsidP="0091488C">
      <w:pPr>
        <w:shd w:val="clear" w:color="auto" w:fill="FFFFFF"/>
        <w:spacing w:after="300" w:line="390" w:lineRule="atLeast"/>
        <w:rPr>
          <w:rFonts w:ascii="Ubuntu" w:hAnsi="Ubuntu"/>
          <w:color w:val="FFFFFF"/>
          <w:shd w:val="clear" w:color="auto" w:fill="004767"/>
        </w:rPr>
      </w:pPr>
    </w:p>
    <w:p w14:paraId="0545EFA5" w14:textId="77777777" w:rsidR="00346403" w:rsidRDefault="00346403" w:rsidP="0091488C">
      <w:pPr>
        <w:shd w:val="clear" w:color="auto" w:fill="FFFFFF"/>
        <w:spacing w:after="300" w:line="390" w:lineRule="atLeast"/>
        <w:rPr>
          <w:rFonts w:ascii="Ubuntu" w:hAnsi="Ubuntu"/>
          <w:color w:val="FFFFFF"/>
          <w:shd w:val="clear" w:color="auto" w:fill="004767"/>
        </w:rPr>
      </w:pPr>
    </w:p>
    <w:p w14:paraId="0605DE54" w14:textId="596BFC5D" w:rsidR="00106F32" w:rsidRDefault="00106F32" w:rsidP="0091488C">
      <w:pPr>
        <w:shd w:val="clear" w:color="auto" w:fill="FFFFFF"/>
        <w:spacing w:after="300" w:line="390" w:lineRule="atLeast"/>
        <w:rPr>
          <w:rFonts w:ascii="Ubuntu" w:hAnsi="Ubuntu"/>
          <w:color w:val="FFFFFF"/>
          <w:shd w:val="clear" w:color="auto" w:fill="004767"/>
        </w:rPr>
      </w:pPr>
    </w:p>
    <w:bookmarkStart w:id="0" w:name="_Hlk221796237"/>
    <w:p w14:paraId="23206FDC" w14:textId="32E94BFB" w:rsidR="00346403" w:rsidRDefault="00E01124" w:rsidP="00346403">
      <w:pPr>
        <w:spacing w:after="160" w:line="259" w:lineRule="auto"/>
        <w:rPr>
          <w:color w:val="000000" w:themeColor="text1"/>
          <w:highlight w:val="yellow"/>
        </w:rPr>
      </w:pPr>
      <w:r>
        <w:rPr>
          <w:rFonts w:ascii="Ubuntu" w:hAnsi="Ubuntu"/>
          <w:noProof/>
          <w:color w:val="FFFFFF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43ADBC29" wp14:editId="763BA119">
                <wp:simplePos x="0" y="0"/>
                <wp:positionH relativeFrom="column">
                  <wp:posOffset>-3175</wp:posOffset>
                </wp:positionH>
                <wp:positionV relativeFrom="paragraph">
                  <wp:posOffset>57150</wp:posOffset>
                </wp:positionV>
                <wp:extent cx="3907155" cy="689610"/>
                <wp:effectExtent l="0" t="0" r="0" b="0"/>
                <wp:wrapNone/>
                <wp:docPr id="156650863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7155" cy="68961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B462D5" id="Rechteck 2" o:spid="_x0000_s1026" style="position:absolute;margin-left:-.25pt;margin-top:4.5pt;width:307.65pt;height:54.3pt;z-index:-25165926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" fillcolor="#f1b41f [3208]" stroked="f" strokeweight="1pt"/>
            </w:pict>
          </mc:Fallback>
        </mc:AlternateContent>
      </w:r>
      <w:r w:rsidRPr="00346403">
        <w:rPr>
          <w:rFonts w:ascii="Ubuntu" w:hAnsi="Ubuntu"/>
          <w:noProof/>
          <w:color w:val="FFFFFF"/>
          <w:shd w:val="clear" w:color="auto" w:fill="004767"/>
        </w:rPr>
        <w:drawing>
          <wp:anchor distT="0" distB="0" distL="114300" distR="114300" simplePos="0" relativeHeight="251656190" behindDoc="1" locked="0" layoutInCell="1" allowOverlap="1" wp14:anchorId="57AAF9EB" wp14:editId="78447B50">
            <wp:simplePos x="0" y="0"/>
            <wp:positionH relativeFrom="column">
              <wp:posOffset>3688979</wp:posOffset>
            </wp:positionH>
            <wp:positionV relativeFrom="paragraph">
              <wp:posOffset>42545</wp:posOffset>
            </wp:positionV>
            <wp:extent cx="1488440" cy="723900"/>
            <wp:effectExtent l="0" t="0" r="0" b="0"/>
            <wp:wrapNone/>
            <wp:docPr id="367497709" name="Grafik 4">
              <a:extLst xmlns:a="http://schemas.openxmlformats.org/drawingml/2006/main">
                <a:ext uri="{FF2B5EF4-FFF2-40B4-BE49-F238E27FC236}">
                  <a16:creationId xmlns:a16="http://schemas.microsoft.com/office/drawing/2014/main" id="{7FDF033B-A02B-4B4C-9257-757C66489F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>
                      <a:extLst>
                        <a:ext uri="{FF2B5EF4-FFF2-40B4-BE49-F238E27FC236}">
                          <a16:creationId xmlns:a16="http://schemas.microsoft.com/office/drawing/2014/main" id="{7FDF033B-A02B-4B4C-9257-757C66489F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35245" w14:textId="01332BBD" w:rsidR="00106F32" w:rsidRPr="00346403" w:rsidRDefault="00E01124" w:rsidP="00E01124">
      <w:pPr>
        <w:spacing w:after="160" w:line="259" w:lineRule="auto"/>
        <w:ind w:left="284"/>
        <w:rPr>
          <w:rFonts w:eastAsia="Times New Roman" w:cs="Arial"/>
          <w:b/>
          <w:bCs/>
          <w:iCs/>
          <w:color w:val="BE0D3E" w:themeColor="accent1"/>
          <w:szCs w:val="28"/>
        </w:rPr>
      </w:pPr>
      <w:r>
        <w:rPr>
          <w:color w:val="000000" w:themeColor="text1"/>
        </w:rPr>
        <w:t xml:space="preserve">Alle Informationen zu unseren technischen Versicherungen finden Sie </w:t>
      </w:r>
      <w:hyperlink r:id="rId16" w:history="1">
        <w:r w:rsidRPr="00E57945">
          <w:rPr>
            <w:rStyle w:val="Hyperlink"/>
          </w:rPr>
          <w:t>hier.</w:t>
        </w:r>
      </w:hyperlink>
      <w:r w:rsidR="00346403">
        <w:rPr>
          <w:color w:val="000000" w:themeColor="text1"/>
        </w:rPr>
        <w:br/>
      </w:r>
      <w:bookmarkEnd w:id="0"/>
      <w:r w:rsidR="00B973D0" w:rsidRPr="00B973D0">
        <w:rPr>
          <w:color w:val="000000" w:themeColor="text1"/>
        </w:rPr>
        <w:t>Benötigen Sie Unterstützung oder haben Sie Fragen? Dann kontaktieren Sie uns.</w:t>
      </w:r>
    </w:p>
    <w:sectPr w:rsidR="00106F32" w:rsidRPr="00346403" w:rsidSect="000C6B85">
      <w:headerReference w:type="default" r:id="rId17"/>
      <w:footerReference w:type="default" r:id="rId18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3CBE7" w14:textId="77777777" w:rsidR="003F2E91" w:rsidRPr="007531BB" w:rsidRDefault="003F2E91" w:rsidP="00610E8E">
      <w:pPr>
        <w:spacing w:line="240" w:lineRule="auto"/>
      </w:pPr>
      <w:r w:rsidRPr="007531BB">
        <w:separator/>
      </w:r>
    </w:p>
  </w:endnote>
  <w:endnote w:type="continuationSeparator" w:id="0">
    <w:p w14:paraId="47EE55DE" w14:textId="77777777" w:rsidR="003F2E91" w:rsidRPr="007531BB" w:rsidRDefault="003F2E91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altName w:val="﷽﷽﷽﷽﷽﷽﷽"/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-Medium">
    <w:altName w:val="Ubuntu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0BEAE" w14:textId="4064D757" w:rsidR="00355D26" w:rsidRPr="007531BB" w:rsidRDefault="00355D26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9F0066">
      <w:rPr>
        <w:noProof/>
      </w:rPr>
      <w:instrText>2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E01124">
      <w:rPr>
        <w:noProof/>
      </w:rPr>
      <w:instrText>2</w:instrText>
    </w:r>
    <w:r w:rsidRPr="007531BB">
      <w:fldChar w:fldCharType="end"/>
    </w:r>
    <w:r w:rsidRPr="007531BB">
      <w:instrText xml:space="preserve"> / </w:instrText>
    </w:r>
    <w:fldSimple w:instr=" NUMPAGES  \* Arabic  \* MERGEFORMAT ">
      <w:r w:rsidR="00E01124">
        <w:rPr>
          <w:noProof/>
        </w:rPr>
        <w:instrText>3</w:instrText>
      </w:r>
    </w:fldSimple>
    <w:r w:rsidRPr="007531BB">
      <w:instrText xml:space="preserve">" " " </w:instrText>
    </w:r>
    <w:r w:rsidRPr="007531BB">
      <w:fldChar w:fldCharType="separate"/>
    </w:r>
    <w:r w:rsidR="009F0066" w:rsidRPr="007531BB">
      <w:rPr>
        <w:noProof/>
      </w:rPr>
      <w:t xml:space="preserve"> </w:t>
    </w:r>
    <w:r w:rsidRPr="007531BB">
      <w:fldChar w:fldCharType="end"/>
    </w:r>
  </w:p>
  <w:p w14:paraId="4CB00C86" w14:textId="1E085680" w:rsidR="00355D26" w:rsidRDefault="00355D26" w:rsidP="001905C8">
    <w:pPr>
      <w:rPr>
        <w:sz w:val="24"/>
        <w:szCs w:val="24"/>
      </w:rPr>
    </w:pPr>
  </w:p>
  <w:p w14:paraId="18DD5F80" w14:textId="40EB2EF6" w:rsidR="00355D26" w:rsidRDefault="00F47C15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888FC9" wp14:editId="382331A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835775" cy="840259"/>
              <wp:effectExtent l="0" t="0" r="22225" b="0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840259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45D729" id="Freeform 5" o:spid="_x0000_s1026" style="position:absolute;margin-left:0;margin-top:0;width:538.25pt;height:66.15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" path="m,l9921,v150,2823,152,5210,-65,6848c9639,8486,9281,9958,8615,9958l,10000c,6676,,3359,,42l,xe" fillcolor="#dcdce0" stroked="f" strokeweight="0">
              <v:path arrowok="t" o:connecttype="custom" o:connectlocs="0,0;6763511,0;6719198,575409;5873163,836730;0,840259;0,3529" o:connectangles="0,0,0,0,0,0"/>
              <w10:wrap anchorx="page" anchory="page"/>
            </v:shape>
          </w:pict>
        </mc:Fallback>
      </mc:AlternateContent>
    </w:r>
  </w:p>
  <w:p w14:paraId="7FA57DC6" w14:textId="77777777" w:rsidR="00355D26" w:rsidRDefault="00355D26" w:rsidP="001905C8">
    <w:pPr>
      <w:rPr>
        <w:sz w:val="24"/>
        <w:szCs w:val="24"/>
      </w:rPr>
    </w:pPr>
  </w:p>
  <w:p w14:paraId="0AD711B0" w14:textId="77777777" w:rsidR="00355D26" w:rsidRPr="00F47C15" w:rsidRDefault="00BC51E7" w:rsidP="001905C8">
    <w:pPr>
      <w:pStyle w:val="Fuzeile"/>
      <w:rPr>
        <w:b/>
        <w:sz w:val="20"/>
        <w:szCs w:val="20"/>
      </w:rPr>
    </w:pPr>
    <w:r w:rsidRPr="00F47C15">
      <w:rPr>
        <w:sz w:val="20"/>
        <w:szCs w:val="20"/>
      </w:rPr>
      <w:t>Alte Leipziger</w:t>
    </w:r>
    <w:r w:rsidR="00355D26" w:rsidRPr="00F47C15">
      <w:rPr>
        <w:sz w:val="20"/>
        <w:szCs w:val="20"/>
      </w:rPr>
      <w:t xml:space="preserve"> Versicherung AG</w:t>
    </w:r>
    <w:r w:rsidR="00960B22" w:rsidRPr="00F47C15">
      <w:rPr>
        <w:sz w:val="20"/>
        <w:szCs w:val="20"/>
      </w:rPr>
      <w:t xml:space="preserve">, </w:t>
    </w:r>
    <w:r w:rsidR="00355D26" w:rsidRPr="00F47C15">
      <w:rPr>
        <w:sz w:val="20"/>
        <w:szCs w:val="20"/>
      </w:rPr>
      <w:t>Vertriebsdirektion Süd</w:t>
    </w:r>
    <w:r w:rsidR="00960B22" w:rsidRPr="00F47C15">
      <w:rPr>
        <w:sz w:val="20"/>
        <w:szCs w:val="20"/>
      </w:rPr>
      <w:t>,</w:t>
    </w:r>
    <w:r w:rsidR="00960B22" w:rsidRPr="00F47C15">
      <w:rPr>
        <w:sz w:val="20"/>
        <w:szCs w:val="20"/>
      </w:rPr>
      <w:br/>
    </w:r>
    <w:hyperlink r:id="rId1" w:history="1">
      <w:r w:rsidR="00355D26" w:rsidRPr="00F47C15">
        <w:rPr>
          <w:rStyle w:val="Hyperlink"/>
          <w:sz w:val="20"/>
          <w:szCs w:val="20"/>
        </w:rPr>
        <w:t>vertriebsservice-sach@alte-leipziger.de</w:t>
      </w:r>
    </w:hyperlink>
  </w:p>
  <w:p w14:paraId="77CE510B" w14:textId="77777777" w:rsidR="00355D26" w:rsidRPr="00F47C15" w:rsidRDefault="00355D26" w:rsidP="001905C8">
    <w:pPr>
      <w:rPr>
        <w:szCs w:val="20"/>
      </w:rPr>
    </w:pPr>
    <w:r w:rsidRPr="00F47C15">
      <w:rPr>
        <w:szCs w:val="20"/>
      </w:rPr>
      <w:t>Karsten Dürrler</w:t>
    </w:r>
    <w:r w:rsidR="00960B22" w:rsidRPr="00F47C15">
      <w:rPr>
        <w:szCs w:val="20"/>
      </w:rPr>
      <w:t xml:space="preserve">, </w:t>
    </w:r>
    <w:r w:rsidRPr="00F47C15">
      <w:rPr>
        <w:szCs w:val="20"/>
      </w:rPr>
      <w:t xml:space="preserve"> </w:t>
    </w:r>
    <w:r w:rsidRPr="00F47C15">
      <w:rPr>
        <w:szCs w:val="20"/>
        <w:lang w:eastAsia="de-DE"/>
      </w:rPr>
      <w:t>Accountmanager Sach</w:t>
    </w:r>
    <w:r w:rsidR="00960B22" w:rsidRPr="00F47C15">
      <w:rPr>
        <w:szCs w:val="20"/>
        <w:lang w:eastAsia="de-DE"/>
      </w:rPr>
      <w:t xml:space="preserve">, </w:t>
    </w:r>
    <w:r w:rsidRPr="00F47C15">
      <w:rPr>
        <w:rFonts w:cs="Times New Roman"/>
        <w:szCs w:val="20"/>
        <w:lang w:eastAsia="de-DE"/>
      </w:rPr>
      <w:t xml:space="preserve">Tel. </w:t>
    </w:r>
    <w:r w:rsidRPr="00F47C15">
      <w:rPr>
        <w:rFonts w:cs="Times New Roman"/>
        <w:szCs w:val="20"/>
        <w:lang w:val="en-US" w:eastAsia="de-DE"/>
      </w:rPr>
      <w:t>(089) 23195-278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1BE7C" w14:textId="77777777" w:rsidR="003F2E91" w:rsidRPr="007531BB" w:rsidRDefault="003F2E91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14:paraId="72894E5F" w14:textId="77777777" w:rsidR="003F2E91" w:rsidRPr="007531BB" w:rsidRDefault="003F2E91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14:paraId="794B96FC" w14:textId="77777777" w:rsidR="003F2E91" w:rsidRPr="007531BB" w:rsidRDefault="003F2E9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430D" w14:textId="77777777" w:rsidR="00355D26" w:rsidRDefault="00355D26">
    <w:pPr>
      <w:pStyle w:val="Kopfzeile"/>
    </w:pPr>
  </w:p>
  <w:p w14:paraId="4016224A" w14:textId="77777777" w:rsidR="00355D26" w:rsidRDefault="00355D26">
    <w:pPr>
      <w:pStyle w:val="Kopfzeile"/>
    </w:pPr>
  </w:p>
  <w:p w14:paraId="2C2E3F2F" w14:textId="77777777" w:rsidR="00355D26" w:rsidRDefault="00355D26">
    <w:pPr>
      <w:pStyle w:val="Kopfzeile"/>
    </w:pPr>
  </w:p>
  <w:p w14:paraId="053AC0CD" w14:textId="22AA3319" w:rsidR="00355D26" w:rsidRPr="007531BB" w:rsidRDefault="00355D2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4D7C"/>
    <w:multiLevelType w:val="multilevel"/>
    <w:tmpl w:val="80F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FB4748"/>
    <w:multiLevelType w:val="multilevel"/>
    <w:tmpl w:val="A83E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B5222B"/>
    <w:multiLevelType w:val="multilevel"/>
    <w:tmpl w:val="86584266"/>
    <w:numStyleLink w:val="ListeAufzhlung"/>
  </w:abstractNum>
  <w:abstractNum w:abstractNumId="3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5" w15:restartNumberingAfterBreak="0">
    <w:nsid w:val="1B9F66B9"/>
    <w:multiLevelType w:val="multilevel"/>
    <w:tmpl w:val="86584266"/>
    <w:numStyleLink w:val="ListeAufzhlung"/>
  </w:abstractNum>
  <w:abstractNum w:abstractNumId="6" w15:restartNumberingAfterBreak="0">
    <w:nsid w:val="1F76375F"/>
    <w:multiLevelType w:val="multilevel"/>
    <w:tmpl w:val="86584266"/>
    <w:numStyleLink w:val="ListeAufzhlung"/>
  </w:abstractNum>
  <w:abstractNum w:abstractNumId="7" w15:restartNumberingAfterBreak="0">
    <w:nsid w:val="2E0D5585"/>
    <w:multiLevelType w:val="multilevel"/>
    <w:tmpl w:val="86584266"/>
    <w:numStyleLink w:val="ListeAufzhlung"/>
  </w:abstractNum>
  <w:abstractNum w:abstractNumId="8" w15:restartNumberingAfterBreak="0">
    <w:nsid w:val="2FB602B0"/>
    <w:multiLevelType w:val="multilevel"/>
    <w:tmpl w:val="86584266"/>
    <w:numStyleLink w:val="ListeAufzhlung"/>
  </w:abstractNum>
  <w:abstractNum w:abstractNumId="9" w15:restartNumberingAfterBreak="0">
    <w:nsid w:val="317A4304"/>
    <w:multiLevelType w:val="hybridMultilevel"/>
    <w:tmpl w:val="E82A11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FE63C5"/>
    <w:multiLevelType w:val="multilevel"/>
    <w:tmpl w:val="605AFC0A"/>
    <w:numStyleLink w:val="ListeNummerierung"/>
  </w:abstractNum>
  <w:abstractNum w:abstractNumId="11" w15:restartNumberingAfterBreak="0">
    <w:nsid w:val="391A68FF"/>
    <w:multiLevelType w:val="multilevel"/>
    <w:tmpl w:val="8812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611B47"/>
    <w:multiLevelType w:val="multilevel"/>
    <w:tmpl w:val="4DF6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BF2FAD"/>
    <w:multiLevelType w:val="multilevel"/>
    <w:tmpl w:val="86584266"/>
    <w:numStyleLink w:val="ListeAufzhlung"/>
  </w:abstractNum>
  <w:abstractNum w:abstractNumId="14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6656F8"/>
    <w:multiLevelType w:val="multilevel"/>
    <w:tmpl w:val="3F5C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673588"/>
    <w:multiLevelType w:val="multilevel"/>
    <w:tmpl w:val="605AFC0A"/>
    <w:numStyleLink w:val="ListeNummerierung"/>
  </w:abstractNum>
  <w:abstractNum w:abstractNumId="18" w15:restartNumberingAfterBreak="0">
    <w:nsid w:val="53407A21"/>
    <w:multiLevelType w:val="multilevel"/>
    <w:tmpl w:val="605AFC0A"/>
    <w:numStyleLink w:val="ListeNummerierung"/>
  </w:abstractNum>
  <w:abstractNum w:abstractNumId="19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400F88"/>
    <w:multiLevelType w:val="multilevel"/>
    <w:tmpl w:val="007A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11803">
    <w:abstractNumId w:val="15"/>
  </w:num>
  <w:num w:numId="2" w16cid:durableId="393161746">
    <w:abstractNumId w:val="20"/>
  </w:num>
  <w:num w:numId="3" w16cid:durableId="1951929198">
    <w:abstractNumId w:val="7"/>
  </w:num>
  <w:num w:numId="4" w16cid:durableId="1924103126">
    <w:abstractNumId w:val="19"/>
  </w:num>
  <w:num w:numId="5" w16cid:durableId="1375155722">
    <w:abstractNumId w:val="5"/>
  </w:num>
  <w:num w:numId="6" w16cid:durableId="949166675">
    <w:abstractNumId w:val="13"/>
  </w:num>
  <w:num w:numId="7" w16cid:durableId="406197208">
    <w:abstractNumId w:val="4"/>
  </w:num>
  <w:num w:numId="8" w16cid:durableId="2045670138">
    <w:abstractNumId w:val="10"/>
  </w:num>
  <w:num w:numId="9" w16cid:durableId="931623366">
    <w:abstractNumId w:val="17"/>
  </w:num>
  <w:num w:numId="10" w16cid:durableId="748038081">
    <w:abstractNumId w:val="18"/>
  </w:num>
  <w:num w:numId="11" w16cid:durableId="9860548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49533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7037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79668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44768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80335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50361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8518107">
    <w:abstractNumId w:val="8"/>
  </w:num>
  <w:num w:numId="19" w16cid:durableId="1331062834">
    <w:abstractNumId w:val="2"/>
  </w:num>
  <w:num w:numId="20" w16cid:durableId="834566313">
    <w:abstractNumId w:val="6"/>
  </w:num>
  <w:num w:numId="21" w16cid:durableId="2022777210">
    <w:abstractNumId w:val="14"/>
  </w:num>
  <w:num w:numId="22" w16cid:durableId="104663559">
    <w:abstractNumId w:val="3"/>
  </w:num>
  <w:num w:numId="23" w16cid:durableId="2000620989">
    <w:abstractNumId w:val="11"/>
  </w:num>
  <w:num w:numId="24" w16cid:durableId="1673023498">
    <w:abstractNumId w:val="21"/>
  </w:num>
  <w:num w:numId="25" w16cid:durableId="872308430">
    <w:abstractNumId w:val="0"/>
  </w:num>
  <w:num w:numId="26" w16cid:durableId="322663785">
    <w:abstractNumId w:val="16"/>
  </w:num>
  <w:num w:numId="27" w16cid:durableId="1149253582">
    <w:abstractNumId w:val="1"/>
  </w:num>
  <w:num w:numId="28" w16cid:durableId="2074503493">
    <w:abstractNumId w:val="12"/>
  </w:num>
  <w:num w:numId="29" w16cid:durableId="19646498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3B80"/>
    <w:rsid w:val="00061C9E"/>
    <w:rsid w:val="00065ECD"/>
    <w:rsid w:val="00076B9D"/>
    <w:rsid w:val="000944BD"/>
    <w:rsid w:val="000A760C"/>
    <w:rsid w:val="000B0CB2"/>
    <w:rsid w:val="000B1B6E"/>
    <w:rsid w:val="000B3B9A"/>
    <w:rsid w:val="000C08D8"/>
    <w:rsid w:val="000C22DC"/>
    <w:rsid w:val="000C56C0"/>
    <w:rsid w:val="000C6B85"/>
    <w:rsid w:val="000D2ADE"/>
    <w:rsid w:val="000D4A7B"/>
    <w:rsid w:val="000E0A37"/>
    <w:rsid w:val="000E38CD"/>
    <w:rsid w:val="000F3184"/>
    <w:rsid w:val="000F3F8C"/>
    <w:rsid w:val="000F784E"/>
    <w:rsid w:val="001027B6"/>
    <w:rsid w:val="00103F34"/>
    <w:rsid w:val="00106F32"/>
    <w:rsid w:val="00114532"/>
    <w:rsid w:val="001146CA"/>
    <w:rsid w:val="00117C63"/>
    <w:rsid w:val="0013128F"/>
    <w:rsid w:val="0013290D"/>
    <w:rsid w:val="00146D1D"/>
    <w:rsid w:val="00187E17"/>
    <w:rsid w:val="001905C8"/>
    <w:rsid w:val="00193E7E"/>
    <w:rsid w:val="001A5548"/>
    <w:rsid w:val="001B0EAC"/>
    <w:rsid w:val="001B2ACA"/>
    <w:rsid w:val="001B5CDD"/>
    <w:rsid w:val="001C2B36"/>
    <w:rsid w:val="001D6004"/>
    <w:rsid w:val="001E168D"/>
    <w:rsid w:val="001E37E8"/>
    <w:rsid w:val="002057E1"/>
    <w:rsid w:val="00207528"/>
    <w:rsid w:val="0021390A"/>
    <w:rsid w:val="00213DE1"/>
    <w:rsid w:val="00215A99"/>
    <w:rsid w:val="0023753A"/>
    <w:rsid w:val="00246D0C"/>
    <w:rsid w:val="00255041"/>
    <w:rsid w:val="00256C71"/>
    <w:rsid w:val="002705F1"/>
    <w:rsid w:val="00275349"/>
    <w:rsid w:val="00280931"/>
    <w:rsid w:val="00280FBE"/>
    <w:rsid w:val="002850F6"/>
    <w:rsid w:val="00290A7B"/>
    <w:rsid w:val="002A2463"/>
    <w:rsid w:val="002C06E2"/>
    <w:rsid w:val="002C4063"/>
    <w:rsid w:val="002D2681"/>
    <w:rsid w:val="002D5696"/>
    <w:rsid w:val="002D7280"/>
    <w:rsid w:val="002E1546"/>
    <w:rsid w:val="002E2B3B"/>
    <w:rsid w:val="002E3A97"/>
    <w:rsid w:val="002E3F6C"/>
    <w:rsid w:val="00313A61"/>
    <w:rsid w:val="003218FE"/>
    <w:rsid w:val="0032763F"/>
    <w:rsid w:val="00344971"/>
    <w:rsid w:val="00346403"/>
    <w:rsid w:val="00355D26"/>
    <w:rsid w:val="00367C5E"/>
    <w:rsid w:val="0037212C"/>
    <w:rsid w:val="0038637B"/>
    <w:rsid w:val="003929B5"/>
    <w:rsid w:val="00395E63"/>
    <w:rsid w:val="003C3D23"/>
    <w:rsid w:val="003C49DF"/>
    <w:rsid w:val="003E0966"/>
    <w:rsid w:val="003E4922"/>
    <w:rsid w:val="003F1A7B"/>
    <w:rsid w:val="003F2E91"/>
    <w:rsid w:val="003F52D6"/>
    <w:rsid w:val="004011E4"/>
    <w:rsid w:val="00402CEA"/>
    <w:rsid w:val="00403A42"/>
    <w:rsid w:val="00423845"/>
    <w:rsid w:val="004339B3"/>
    <w:rsid w:val="00440399"/>
    <w:rsid w:val="0045727F"/>
    <w:rsid w:val="004613B0"/>
    <w:rsid w:val="00464C34"/>
    <w:rsid w:val="0046789C"/>
    <w:rsid w:val="004708B1"/>
    <w:rsid w:val="00471DF8"/>
    <w:rsid w:val="0047334F"/>
    <w:rsid w:val="00483BB5"/>
    <w:rsid w:val="00487655"/>
    <w:rsid w:val="004A6181"/>
    <w:rsid w:val="004C1789"/>
    <w:rsid w:val="004C5F59"/>
    <w:rsid w:val="004F781A"/>
    <w:rsid w:val="0050494D"/>
    <w:rsid w:val="00534B2E"/>
    <w:rsid w:val="005418F8"/>
    <w:rsid w:val="005424BD"/>
    <w:rsid w:val="00545488"/>
    <w:rsid w:val="0055231E"/>
    <w:rsid w:val="005579D5"/>
    <w:rsid w:val="00592C15"/>
    <w:rsid w:val="00596DDB"/>
    <w:rsid w:val="00597F63"/>
    <w:rsid w:val="005A07E5"/>
    <w:rsid w:val="005A38DE"/>
    <w:rsid w:val="005B13C0"/>
    <w:rsid w:val="005D1A90"/>
    <w:rsid w:val="005E40CA"/>
    <w:rsid w:val="005E4939"/>
    <w:rsid w:val="005F7011"/>
    <w:rsid w:val="00603407"/>
    <w:rsid w:val="00607025"/>
    <w:rsid w:val="00607D70"/>
    <w:rsid w:val="00610B90"/>
    <w:rsid w:val="00610E8E"/>
    <w:rsid w:val="006547CC"/>
    <w:rsid w:val="006631A1"/>
    <w:rsid w:val="00663601"/>
    <w:rsid w:val="00684679"/>
    <w:rsid w:val="00685EEE"/>
    <w:rsid w:val="006949AB"/>
    <w:rsid w:val="006A747A"/>
    <w:rsid w:val="006C0AC4"/>
    <w:rsid w:val="006C442B"/>
    <w:rsid w:val="006D24AE"/>
    <w:rsid w:val="006E72B9"/>
    <w:rsid w:val="00703C82"/>
    <w:rsid w:val="00711329"/>
    <w:rsid w:val="00712CFB"/>
    <w:rsid w:val="00721205"/>
    <w:rsid w:val="00726B41"/>
    <w:rsid w:val="00740446"/>
    <w:rsid w:val="00741106"/>
    <w:rsid w:val="007531BB"/>
    <w:rsid w:val="00753805"/>
    <w:rsid w:val="00755E9A"/>
    <w:rsid w:val="00767E79"/>
    <w:rsid w:val="00786CF8"/>
    <w:rsid w:val="00794531"/>
    <w:rsid w:val="007A0E22"/>
    <w:rsid w:val="007A3132"/>
    <w:rsid w:val="007A6BBA"/>
    <w:rsid w:val="007B5D0C"/>
    <w:rsid w:val="007B66DD"/>
    <w:rsid w:val="007C4F45"/>
    <w:rsid w:val="007C6F18"/>
    <w:rsid w:val="007D3C37"/>
    <w:rsid w:val="007D474C"/>
    <w:rsid w:val="007E4E74"/>
    <w:rsid w:val="007F38C4"/>
    <w:rsid w:val="007F464D"/>
    <w:rsid w:val="00802FCD"/>
    <w:rsid w:val="0080364F"/>
    <w:rsid w:val="00806B68"/>
    <w:rsid w:val="00822EE6"/>
    <w:rsid w:val="00833283"/>
    <w:rsid w:val="0083585A"/>
    <w:rsid w:val="00853460"/>
    <w:rsid w:val="00861073"/>
    <w:rsid w:val="0086582D"/>
    <w:rsid w:val="00873257"/>
    <w:rsid w:val="0088167E"/>
    <w:rsid w:val="00891A7E"/>
    <w:rsid w:val="00893D0E"/>
    <w:rsid w:val="008A418C"/>
    <w:rsid w:val="008C5072"/>
    <w:rsid w:val="008C75CE"/>
    <w:rsid w:val="008D37DA"/>
    <w:rsid w:val="008E0537"/>
    <w:rsid w:val="008E428D"/>
    <w:rsid w:val="008E5C8F"/>
    <w:rsid w:val="009118B6"/>
    <w:rsid w:val="00913C4D"/>
    <w:rsid w:val="0091488C"/>
    <w:rsid w:val="00917007"/>
    <w:rsid w:val="009301F7"/>
    <w:rsid w:val="0094095F"/>
    <w:rsid w:val="00957471"/>
    <w:rsid w:val="009579C0"/>
    <w:rsid w:val="00960171"/>
    <w:rsid w:val="00960B22"/>
    <w:rsid w:val="009616D3"/>
    <w:rsid w:val="00970F00"/>
    <w:rsid w:val="00972124"/>
    <w:rsid w:val="0097420C"/>
    <w:rsid w:val="00992073"/>
    <w:rsid w:val="009A7F09"/>
    <w:rsid w:val="009B63ED"/>
    <w:rsid w:val="009C2E1D"/>
    <w:rsid w:val="009D27DA"/>
    <w:rsid w:val="009D5FE0"/>
    <w:rsid w:val="009E61C5"/>
    <w:rsid w:val="009F0066"/>
    <w:rsid w:val="009F006B"/>
    <w:rsid w:val="009F32F3"/>
    <w:rsid w:val="00A02842"/>
    <w:rsid w:val="00A12E00"/>
    <w:rsid w:val="00A1353E"/>
    <w:rsid w:val="00A40800"/>
    <w:rsid w:val="00A53AE7"/>
    <w:rsid w:val="00A575A9"/>
    <w:rsid w:val="00A77313"/>
    <w:rsid w:val="00A92FE8"/>
    <w:rsid w:val="00A94E31"/>
    <w:rsid w:val="00AA3E5B"/>
    <w:rsid w:val="00AA5CAE"/>
    <w:rsid w:val="00AB30B5"/>
    <w:rsid w:val="00AB5F41"/>
    <w:rsid w:val="00AD24FF"/>
    <w:rsid w:val="00AE2096"/>
    <w:rsid w:val="00AE24F6"/>
    <w:rsid w:val="00AE44E8"/>
    <w:rsid w:val="00AE469C"/>
    <w:rsid w:val="00AF10CE"/>
    <w:rsid w:val="00AF7297"/>
    <w:rsid w:val="00B12410"/>
    <w:rsid w:val="00B219EF"/>
    <w:rsid w:val="00B2644A"/>
    <w:rsid w:val="00B60B78"/>
    <w:rsid w:val="00B71D67"/>
    <w:rsid w:val="00B7482A"/>
    <w:rsid w:val="00B80541"/>
    <w:rsid w:val="00B83CD5"/>
    <w:rsid w:val="00B973D0"/>
    <w:rsid w:val="00BA2BC0"/>
    <w:rsid w:val="00BA7616"/>
    <w:rsid w:val="00BB58F6"/>
    <w:rsid w:val="00BB68CF"/>
    <w:rsid w:val="00BC3541"/>
    <w:rsid w:val="00BC51E7"/>
    <w:rsid w:val="00BD2FD8"/>
    <w:rsid w:val="00BF3FBC"/>
    <w:rsid w:val="00C01CF4"/>
    <w:rsid w:val="00C10601"/>
    <w:rsid w:val="00C10F16"/>
    <w:rsid w:val="00C16C66"/>
    <w:rsid w:val="00C26D75"/>
    <w:rsid w:val="00C37148"/>
    <w:rsid w:val="00C55E95"/>
    <w:rsid w:val="00C63E66"/>
    <w:rsid w:val="00C73899"/>
    <w:rsid w:val="00C836A8"/>
    <w:rsid w:val="00CB600F"/>
    <w:rsid w:val="00CC30CF"/>
    <w:rsid w:val="00CC316D"/>
    <w:rsid w:val="00CC4570"/>
    <w:rsid w:val="00CE4E64"/>
    <w:rsid w:val="00CE53B0"/>
    <w:rsid w:val="00D321D4"/>
    <w:rsid w:val="00D330E7"/>
    <w:rsid w:val="00D53EF0"/>
    <w:rsid w:val="00D631E5"/>
    <w:rsid w:val="00D779A4"/>
    <w:rsid w:val="00D85DD2"/>
    <w:rsid w:val="00D87ACE"/>
    <w:rsid w:val="00D9550C"/>
    <w:rsid w:val="00DA3BAC"/>
    <w:rsid w:val="00DB53C4"/>
    <w:rsid w:val="00DB6109"/>
    <w:rsid w:val="00DB7F72"/>
    <w:rsid w:val="00DD1D08"/>
    <w:rsid w:val="00DE49E0"/>
    <w:rsid w:val="00DE7CA2"/>
    <w:rsid w:val="00DF17C4"/>
    <w:rsid w:val="00E01124"/>
    <w:rsid w:val="00E06FC3"/>
    <w:rsid w:val="00E13C1E"/>
    <w:rsid w:val="00E16531"/>
    <w:rsid w:val="00E37E99"/>
    <w:rsid w:val="00E40937"/>
    <w:rsid w:val="00E410E9"/>
    <w:rsid w:val="00E719D5"/>
    <w:rsid w:val="00E74422"/>
    <w:rsid w:val="00E80F0F"/>
    <w:rsid w:val="00EA335F"/>
    <w:rsid w:val="00EB1E9E"/>
    <w:rsid w:val="00EC5ED7"/>
    <w:rsid w:val="00ED0D54"/>
    <w:rsid w:val="00ED4933"/>
    <w:rsid w:val="00ED6A60"/>
    <w:rsid w:val="00ED7C03"/>
    <w:rsid w:val="00EE55F7"/>
    <w:rsid w:val="00EF16D3"/>
    <w:rsid w:val="00EF4648"/>
    <w:rsid w:val="00F023D7"/>
    <w:rsid w:val="00F030E7"/>
    <w:rsid w:val="00F049C4"/>
    <w:rsid w:val="00F06778"/>
    <w:rsid w:val="00F202BC"/>
    <w:rsid w:val="00F24637"/>
    <w:rsid w:val="00F25872"/>
    <w:rsid w:val="00F26109"/>
    <w:rsid w:val="00F305E8"/>
    <w:rsid w:val="00F33566"/>
    <w:rsid w:val="00F37B6B"/>
    <w:rsid w:val="00F47C15"/>
    <w:rsid w:val="00F54E70"/>
    <w:rsid w:val="00F63660"/>
    <w:rsid w:val="00F64055"/>
    <w:rsid w:val="00FA50B4"/>
    <w:rsid w:val="00FA7337"/>
    <w:rsid w:val="00FE23DF"/>
    <w:rsid w:val="00FE5DBB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184EBB5F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9A7F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E092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9148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E092E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7F09"/>
    <w:rPr>
      <w:rFonts w:asciiTheme="majorHAnsi" w:eastAsiaTheme="majorEastAsia" w:hAnsiTheme="majorHAnsi" w:cstheme="majorBidi"/>
      <w:i/>
      <w:iCs/>
      <w:color w:val="8E092E" w:themeColor="accent1" w:themeShade="BF"/>
      <w:kern w:val="4"/>
      <w:sz w:val="20"/>
    </w:rPr>
  </w:style>
  <w:style w:type="paragraph" w:styleId="StandardWeb">
    <w:name w:val="Normal (Web)"/>
    <w:basedOn w:val="Standard"/>
    <w:uiPriority w:val="99"/>
    <w:unhideWhenUsed/>
    <w:rsid w:val="00B2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B30B5"/>
    <w:rPr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488C"/>
    <w:rPr>
      <w:rFonts w:asciiTheme="majorHAnsi" w:eastAsiaTheme="majorEastAsia" w:hAnsiTheme="majorHAnsi" w:cstheme="majorBidi"/>
      <w:color w:val="8E092E" w:themeColor="accent1" w:themeShade="BF"/>
      <w:kern w:val="4"/>
      <w:sz w:val="20"/>
    </w:rPr>
  </w:style>
  <w:style w:type="character" w:customStyle="1" w:styleId="normaltextrun">
    <w:name w:val="normaltextrun"/>
    <w:basedOn w:val="Absatz-Standardschriftart"/>
    <w:rsid w:val="0091488C"/>
  </w:style>
  <w:style w:type="character" w:customStyle="1" w:styleId="eop">
    <w:name w:val="eop"/>
    <w:basedOn w:val="Absatz-Standardschriftart"/>
    <w:rsid w:val="00914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6862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63">
                  <w:marLeft w:val="0"/>
                  <w:marRight w:val="0"/>
                  <w:marTop w:val="0"/>
                  <w:marBottom w:val="375"/>
                  <w:divBdr>
                    <w:top w:val="single" w:sz="6" w:space="0" w:color="898989"/>
                    <w:left w:val="single" w:sz="6" w:space="0" w:color="898989"/>
                    <w:bottom w:val="single" w:sz="6" w:space="0" w:color="898989"/>
                    <w:right w:val="single" w:sz="6" w:space="0" w:color="898989"/>
                  </w:divBdr>
                </w:div>
              </w:divsChild>
            </w:div>
          </w:divsChild>
        </w:div>
      </w:divsChild>
    </w:div>
    <w:div w:id="4611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9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vermittlerportal.de/sach/sach-gewerbe/sach-technische-versicherung/sach-tv-maschine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A6E5-BCF0-4647-94CC-33EA6DB6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2</Pages>
  <Words>340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Dürrler,Karsten VBS-dz-su</cp:lastModifiedBy>
  <cp:revision>3</cp:revision>
  <cp:lastPrinted>2022-10-04T15:53:00Z</cp:lastPrinted>
  <dcterms:created xsi:type="dcterms:W3CDTF">2026-03-07T12:58:00Z</dcterms:created>
  <dcterms:modified xsi:type="dcterms:W3CDTF">2026-03-07T12:58:00Z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