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322E2" w14:textId="247F2895" w:rsidR="00EB6652" w:rsidRDefault="00EB6652" w:rsidP="00C73899">
      <w:pPr>
        <w:pStyle w:val="Untertitel"/>
      </w:pPr>
      <w:r w:rsidRPr="00607D70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1" layoutInCell="1" allowOverlap="1" wp14:anchorId="3D44A5C9" wp14:editId="7DF64D22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2998470" cy="910590"/>
                <wp:effectExtent l="0" t="0" r="11430" b="22860"/>
                <wp:wrapNone/>
                <wp:docPr id="1897543402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8470" cy="910590"/>
                          <a:chOff x="0" y="0"/>
                          <a:chExt cx="2999657" cy="909637"/>
                        </a:xfrm>
                      </wpg:grpSpPr>
                      <wps:wsp>
                        <wps:cNvPr id="1701648429" name="Grafik 9"/>
                        <wps:cNvSpPr>
                          <a:spLocks noChangeAspect="1"/>
                        </wps:cNvSpPr>
                        <wps:spPr>
                          <a:xfrm flipV="1">
                            <a:off x="0" y="0"/>
                            <a:ext cx="2999657" cy="909637"/>
                          </a:xfrm>
                          <a:custGeom>
                            <a:avLst/>
                            <a:gdLst>
                              <a:gd name="connsiteX0" fmla="*/ 159 w 8744305"/>
                              <a:gd name="connsiteY0" fmla="*/ 668889 h 960000"/>
                              <a:gd name="connsiteX1" fmla="*/ 221792 w 8744305"/>
                              <a:gd name="connsiteY1" fmla="*/ 154176 h 960000"/>
                              <a:gd name="connsiteX2" fmla="*/ 871772 w 8744305"/>
                              <a:gd name="connsiteY2" fmla="*/ 159 h 960000"/>
                              <a:gd name="connsiteX3" fmla="*/ 8746099 w 8744305"/>
                              <a:gd name="connsiteY3" fmla="*/ 159 h 960000"/>
                              <a:gd name="connsiteX4" fmla="*/ 8746099 w 8744305"/>
                              <a:gd name="connsiteY4" fmla="*/ 959950 h 960000"/>
                              <a:gd name="connsiteX5" fmla="*/ 36924 w 8744305"/>
                              <a:gd name="connsiteY5" fmla="*/ 959950 h 960000"/>
                              <a:gd name="connsiteX6" fmla="*/ 15220 w 8744305"/>
                              <a:gd name="connsiteY6" fmla="*/ 849167 h 960000"/>
                              <a:gd name="connsiteX7" fmla="*/ 159 w 8744305"/>
                              <a:gd name="connsiteY7" fmla="*/ 668889 h 960000"/>
                              <a:gd name="connsiteX0" fmla="*/ 0 w 8745940"/>
                              <a:gd name="connsiteY0" fmla="*/ 669647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17 h 960708"/>
                              <a:gd name="connsiteX5" fmla="*/ 8745940 w 8745940"/>
                              <a:gd name="connsiteY5" fmla="*/ 960708 h 960708"/>
                              <a:gd name="connsiteX6" fmla="*/ 36765 w 8745940"/>
                              <a:gd name="connsiteY6" fmla="*/ 960708 h 960708"/>
                              <a:gd name="connsiteX7" fmla="*/ 15061 w 8745940"/>
                              <a:gd name="connsiteY7" fmla="*/ 849925 h 960708"/>
                              <a:gd name="connsiteX8" fmla="*/ 0 w 8745940"/>
                              <a:gd name="connsiteY8" fmla="*/ 669647 h 960708"/>
                              <a:gd name="connsiteX0" fmla="*/ 0 w 8745940"/>
                              <a:gd name="connsiteY0" fmla="*/ 669647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2 w 8745940"/>
                              <a:gd name="connsiteY2" fmla="*/ 916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2 w 8745940"/>
                              <a:gd name="connsiteY2" fmla="*/ 916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8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75958 w 1594625"/>
                              <a:gd name="connsiteY0" fmla="*/ 669646 h 960709"/>
                              <a:gd name="connsiteX1" fmla="*/ 297590 w 1594625"/>
                              <a:gd name="connsiteY1" fmla="*/ 154934 h 960709"/>
                              <a:gd name="connsiteX2" fmla="*/ 947570 w 1594625"/>
                              <a:gd name="connsiteY2" fmla="*/ 916 h 960709"/>
                              <a:gd name="connsiteX3" fmla="*/ 1594625 w 1594625"/>
                              <a:gd name="connsiteY3" fmla="*/ 0 h 960709"/>
                              <a:gd name="connsiteX4" fmla="*/ 1594625 w 1594625"/>
                              <a:gd name="connsiteY4" fmla="*/ 960709 h 960709"/>
                              <a:gd name="connsiteX5" fmla="*/ 112723 w 1594625"/>
                              <a:gd name="connsiteY5" fmla="*/ 960709 h 960709"/>
                              <a:gd name="connsiteX6" fmla="*/ 101581 w 1594625"/>
                              <a:gd name="connsiteY6" fmla="*/ 909637 h 960709"/>
                              <a:gd name="connsiteX7" fmla="*/ 91018 w 1594625"/>
                              <a:gd name="connsiteY7" fmla="*/ 849925 h 960709"/>
                              <a:gd name="connsiteX8" fmla="*/ 75958 w 1594625"/>
                              <a:gd name="connsiteY8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1518667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58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58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58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1 w 2999657"/>
                              <a:gd name="connsiteY0" fmla="*/ 669646 h 909637"/>
                              <a:gd name="connsiteX1" fmla="*/ 221632 w 2999657"/>
                              <a:gd name="connsiteY1" fmla="*/ 154934 h 909637"/>
                              <a:gd name="connsiteX2" fmla="*/ 871613 w 2999657"/>
                              <a:gd name="connsiteY2" fmla="*/ 916 h 909637"/>
                              <a:gd name="connsiteX3" fmla="*/ 2999657 w 2999657"/>
                              <a:gd name="connsiteY3" fmla="*/ 0 h 909637"/>
                              <a:gd name="connsiteX4" fmla="*/ 2999656 w 2999657"/>
                              <a:gd name="connsiteY4" fmla="*/ 909637 h 909637"/>
                              <a:gd name="connsiteX5" fmla="*/ 25624 w 2999657"/>
                              <a:gd name="connsiteY5" fmla="*/ 909637 h 909637"/>
                              <a:gd name="connsiteX6" fmla="*/ 15059 w 2999657"/>
                              <a:gd name="connsiteY6" fmla="*/ 849925 h 909637"/>
                              <a:gd name="connsiteX7" fmla="*/ 0 w 2999657"/>
                              <a:gd name="connsiteY7" fmla="*/ 669646 h 9096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999657" h="909637">
                                <a:moveTo>
                                  <a:pt x="1" y="669646"/>
                                </a:moveTo>
                                <a:cubicBezTo>
                                  <a:pt x="1" y="429161"/>
                                  <a:pt x="73948" y="257647"/>
                                  <a:pt x="221632" y="154934"/>
                                </a:cubicBezTo>
                                <a:cubicBezTo>
                                  <a:pt x="369494" y="52325"/>
                                  <a:pt x="586084" y="916"/>
                                  <a:pt x="871613" y="916"/>
                                </a:cubicBezTo>
                                <a:lnTo>
                                  <a:pt x="2999657" y="0"/>
                                </a:lnTo>
                                <a:lnTo>
                                  <a:pt x="2999656" y="909637"/>
                                </a:lnTo>
                                <a:lnTo>
                                  <a:pt x="25624" y="909637"/>
                                </a:lnTo>
                                <a:cubicBezTo>
                                  <a:pt x="22005" y="891172"/>
                                  <a:pt x="19330" y="889924"/>
                                  <a:pt x="15059" y="849925"/>
                                </a:cubicBezTo>
                                <a:cubicBezTo>
                                  <a:pt x="5043" y="784778"/>
                                  <a:pt x="0" y="724709"/>
                                  <a:pt x="0" y="6696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E0D3E"/>
                          </a:solidFill>
                          <a:ln w="9525" cap="flat">
                            <a:solidFill>
                              <a:srgbClr val="BE0D3E"/>
                            </a:solidFill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pic:pic xmlns:pic="http://schemas.openxmlformats.org/drawingml/2006/picture">
                        <pic:nvPicPr>
                          <pic:cNvPr id="2104004483" name="Grafik 210400448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4685" y="248456"/>
                            <a:ext cx="2224373" cy="461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936D59" id="Gruppieren 3" o:spid="_x0000_s1026" style="position:absolute;margin-left:184.9pt;margin-top:0;width:236.1pt;height:71.7pt;z-index:251660288;mso-position-horizontal:right;mso-position-horizontal-relative:page;mso-position-vertical:top;mso-position-vertical-relative:page;mso-width-relative:margin;mso-height-relative:margin" coordsize="29996,909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">
  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" path="m1,669646c1,429161,73948,257647,221632,154934,369494,52325,586084,916,871613,916l2999657,r-1,909637l25624,909637c22005,891172,19330,889924,15059,849925,5043,784778,,724709,,669646r1,xe" fillcolor="#be0d3e" strokecolor="#be0d3e">
                  <v:stroke joinstyle="miter"/>
                  <v:path arrowok="t" o:connecttype="custom" o:connectlocs="1,669646;221632,154934;871613,916;2999657,0;2999656,909637;25624,909637;15059,849925;0,669646" o:connectangles="0,0,0,0,0,0,0,0"/>
                  <o:lock v:ext="edit" aspectratio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104004483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">
                  <v:imagedata r:id="rId10" o:title=""/>
                </v:shape>
                <w10:wrap anchorx="page" anchory="page"/>
                <w10:anchorlock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7195EDD" wp14:editId="3DB66EF5">
            <wp:simplePos x="0" y="0"/>
            <wp:positionH relativeFrom="page">
              <wp:align>left</wp:align>
            </wp:positionH>
            <wp:positionV relativeFrom="paragraph">
              <wp:posOffset>-1178141</wp:posOffset>
            </wp:positionV>
            <wp:extent cx="7552373" cy="4537495"/>
            <wp:effectExtent l="0" t="0" r="0" b="0"/>
            <wp:wrapNone/>
            <wp:docPr id="190570944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09446" name="Grafik 1905709446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79"/>
                    <a:stretch/>
                  </pic:blipFill>
                  <pic:spPr bwMode="auto">
                    <a:xfrm>
                      <a:off x="0" y="0"/>
                      <a:ext cx="7552373" cy="4537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055CC8" w14:textId="425CE145" w:rsidR="00EB6652" w:rsidRDefault="00EB6652" w:rsidP="00C73899">
      <w:pPr>
        <w:pStyle w:val="Untertitel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03AFE9F" wp14:editId="387A5178">
            <wp:simplePos x="0" y="0"/>
            <wp:positionH relativeFrom="column">
              <wp:posOffset>3174365</wp:posOffset>
            </wp:positionH>
            <wp:positionV relativeFrom="paragraph">
              <wp:posOffset>50429</wp:posOffset>
            </wp:positionV>
            <wp:extent cx="3520440" cy="2954020"/>
            <wp:effectExtent l="0" t="0" r="3810" b="0"/>
            <wp:wrapNone/>
            <wp:docPr id="3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EA4CBAF4-006B-44D9-BE3C-E586828411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EA4CBAF4-006B-44D9-BE3C-E586828411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261" b="14676"/>
                    <a:stretch/>
                  </pic:blipFill>
                  <pic:spPr>
                    <a:xfrm>
                      <a:off x="0" y="0"/>
                      <a:ext cx="352044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73839" w14:textId="29EF550D" w:rsidR="00EB6652" w:rsidRDefault="00EB6652" w:rsidP="00C73899">
      <w:pPr>
        <w:pStyle w:val="Untertitel"/>
      </w:pPr>
    </w:p>
    <w:p w14:paraId="13D5292E" w14:textId="15DCB44F" w:rsidR="00EB6652" w:rsidRDefault="00EB6652" w:rsidP="00C73899">
      <w:pPr>
        <w:pStyle w:val="Untertitel"/>
      </w:pPr>
    </w:p>
    <w:p w14:paraId="57CB9E59" w14:textId="6BF85738" w:rsidR="00EB6652" w:rsidRDefault="00EB6652" w:rsidP="00C73899">
      <w:pPr>
        <w:pStyle w:val="Untertitel"/>
      </w:pPr>
    </w:p>
    <w:p w14:paraId="5264119C" w14:textId="38A9C235" w:rsidR="00EB6652" w:rsidRDefault="00EB6652" w:rsidP="00C73899">
      <w:pPr>
        <w:pStyle w:val="Untertitel"/>
      </w:pPr>
    </w:p>
    <w:p w14:paraId="620F88AA" w14:textId="2DF3F2CC" w:rsidR="00EB6652" w:rsidRDefault="00EB6652" w:rsidP="00C73899">
      <w:pPr>
        <w:pStyle w:val="Untertitel"/>
      </w:pPr>
    </w:p>
    <w:p w14:paraId="3D4E64C8" w14:textId="77777777" w:rsidR="00EB6652" w:rsidRDefault="00EB6652" w:rsidP="00C73899">
      <w:pPr>
        <w:pStyle w:val="Untertitel"/>
      </w:pPr>
    </w:p>
    <w:p w14:paraId="52A2C5C3" w14:textId="77777777" w:rsidR="00EB6652" w:rsidRDefault="00EB6652" w:rsidP="00C73899">
      <w:pPr>
        <w:pStyle w:val="Untertitel"/>
      </w:pPr>
    </w:p>
    <w:p w14:paraId="7B722208" w14:textId="77777777" w:rsidR="00EB6652" w:rsidRDefault="00EB6652" w:rsidP="00C73899">
      <w:pPr>
        <w:pStyle w:val="Untertitel"/>
      </w:pPr>
    </w:p>
    <w:p w14:paraId="3CFF8263" w14:textId="26EA97A1" w:rsidR="00C73899" w:rsidRPr="00103F34" w:rsidRDefault="00291496" w:rsidP="00C73899">
      <w:pPr>
        <w:pStyle w:val="Untertitel"/>
      </w:pPr>
      <w:r>
        <w:t>Technische Versicherung</w:t>
      </w:r>
      <w:r w:rsidR="00C73899" w:rsidRPr="00103F34">
        <w:t xml:space="preserve"> / </w:t>
      </w:r>
      <w:r w:rsidR="003923D0">
        <w:t>25</w:t>
      </w:r>
      <w:r w:rsidR="00E80F0F" w:rsidRPr="00C91C36">
        <w:t>.</w:t>
      </w:r>
      <w:r w:rsidR="00CE4E64" w:rsidRPr="00C91C36">
        <w:t>0</w:t>
      </w:r>
      <w:r w:rsidR="00C91C36">
        <w:t>3</w:t>
      </w:r>
      <w:r w:rsidR="00E80F0F" w:rsidRPr="00C91C36">
        <w:t>.202</w:t>
      </w:r>
      <w:r w:rsidR="00C63E66" w:rsidRPr="00C91C36">
        <w:t>6</w:t>
      </w:r>
    </w:p>
    <w:p w14:paraId="1AD689BD" w14:textId="66191F07" w:rsidR="00F47C15" w:rsidRPr="00291496" w:rsidRDefault="004C5F59" w:rsidP="00291496">
      <w:pPr>
        <w:pStyle w:val="Inhaltsverzeichnisberschrift"/>
        <w:rPr>
          <w:shd w:val="clear" w:color="auto" w:fill="FFFFFF"/>
        </w:rPr>
      </w:pPr>
      <w:r>
        <w:rPr>
          <w:shd w:val="clear" w:color="auto" w:fill="FFFFFF"/>
        </w:rPr>
        <w:t>Maschinenversicherung</w:t>
      </w:r>
      <w:r w:rsidR="000A29C2">
        <w:rPr>
          <w:shd w:val="clear" w:color="auto" w:fill="FFFFFF"/>
        </w:rPr>
        <w:t xml:space="preserve"> </w:t>
      </w:r>
      <w:r w:rsidR="00291496">
        <w:rPr>
          <w:shd w:val="clear" w:color="auto" w:fill="FFFFFF"/>
        </w:rPr>
        <w:t>STATIONÄR</w:t>
      </w:r>
      <w:r w:rsidR="00EB6652">
        <w:rPr>
          <w:shd w:val="clear" w:color="auto" w:fill="FFFFFF"/>
        </w:rPr>
        <w:t xml:space="preserve">: </w:t>
      </w:r>
      <w:r w:rsidR="00EB6652">
        <w:rPr>
          <w:shd w:val="clear" w:color="auto" w:fill="FFFFFF"/>
        </w:rPr>
        <w:br/>
      </w:r>
      <w:r w:rsidR="00EB6652" w:rsidRPr="00EB6652">
        <w:rPr>
          <w:shd w:val="clear" w:color="auto" w:fill="FFFFFF"/>
        </w:rPr>
        <w:t>Sand im Getriebe oder Schraube locker?</w:t>
      </w:r>
    </w:p>
    <w:p w14:paraId="3BD175B3" w14:textId="57A983F4" w:rsidR="000A29C2" w:rsidRDefault="000A29C2" w:rsidP="00EB6652">
      <w:pPr>
        <w:pStyle w:val="berschrift3"/>
      </w:pPr>
      <w:r>
        <w:t>Bei stationären Maschinen konzentrieren sich große Werte auf</w:t>
      </w:r>
      <w:r w:rsidR="00291496">
        <w:t xml:space="preserve"> </w:t>
      </w:r>
      <w:r>
        <w:t>kleinstem Raum. Ein</w:t>
      </w:r>
      <w:r w:rsidR="00291496">
        <w:t xml:space="preserve"> </w:t>
      </w:r>
      <w:r>
        <w:t>unvorhergesehener Schaden mindert die</w:t>
      </w:r>
      <w:r w:rsidR="00291496">
        <w:t xml:space="preserve"> </w:t>
      </w:r>
      <w:r>
        <w:t>Produktion und belastet die Liquidität Ihres Kunden durch hohe</w:t>
      </w:r>
      <w:r w:rsidR="00291496">
        <w:t xml:space="preserve"> </w:t>
      </w:r>
      <w:r>
        <w:t>Reparaturkosten. Die Maschinenversicherung macht dieses</w:t>
      </w:r>
      <w:r w:rsidR="00291496">
        <w:t xml:space="preserve"> </w:t>
      </w:r>
      <w:r>
        <w:t>Risiko kalkulierbar.</w:t>
      </w:r>
    </w:p>
    <w:p w14:paraId="2D705D90" w14:textId="77777777" w:rsidR="00EB6652" w:rsidRPr="00EB6652" w:rsidRDefault="00EB6652" w:rsidP="00EB6652"/>
    <w:p w14:paraId="6D9D368E" w14:textId="77777777" w:rsidR="000A29C2" w:rsidRDefault="000A29C2" w:rsidP="00291496">
      <w:pPr>
        <w:pStyle w:val="berschrift2"/>
      </w:pPr>
      <w:r>
        <w:t>Wir versichern u. a. folgende Maschinen:</w:t>
      </w:r>
    </w:p>
    <w:p w14:paraId="77A471A4" w14:textId="55C090C3" w:rsidR="000A29C2" w:rsidRPr="00291496" w:rsidRDefault="000A29C2" w:rsidP="00291496">
      <w:pPr>
        <w:pStyle w:val="Aufzhlung"/>
      </w:pPr>
      <w:r>
        <w:t>Stationäre Anlagen der Holz- oder Metallverarbeitung</w:t>
      </w:r>
      <w:r w:rsidR="00291496">
        <w:t xml:space="preserve"> </w:t>
      </w:r>
      <w:r w:rsidRPr="00291496">
        <w:rPr>
          <w:rFonts w:ascii="Ubuntu-Light" w:hAnsi="Ubuntu-Light" w:cs="Ubuntu-Light"/>
        </w:rPr>
        <w:t>wie CNC-Bearbeitungsmaschinen</w:t>
      </w:r>
    </w:p>
    <w:p w14:paraId="33497DAD" w14:textId="30BC94AC" w:rsidR="000A29C2" w:rsidRPr="00291496" w:rsidRDefault="000A29C2" w:rsidP="00291496">
      <w:pPr>
        <w:pStyle w:val="Aufzhlung"/>
        <w:rPr>
          <w:rFonts w:ascii="Ubuntu-Light" w:hAnsi="Ubuntu-Light" w:cs="Ubuntu-Light"/>
        </w:rPr>
      </w:pPr>
      <w:r>
        <w:t xml:space="preserve">Stationäre Anlagen der Papierverarbeitung </w:t>
      </w:r>
      <w:r>
        <w:rPr>
          <w:rFonts w:ascii="Ubuntu-Light" w:hAnsi="Ubuntu-Light" w:cs="Ubuntu-Light"/>
        </w:rPr>
        <w:t>wie Druckmaschinen,</w:t>
      </w:r>
      <w:r w:rsidR="00291496">
        <w:rPr>
          <w:rFonts w:ascii="Ubuntu-Light" w:hAnsi="Ubuntu-Light" w:cs="Ubuntu-Light"/>
        </w:rPr>
        <w:t xml:space="preserve"> </w:t>
      </w:r>
      <w:r w:rsidRPr="00291496">
        <w:rPr>
          <w:rFonts w:ascii="Ubuntu-Light" w:hAnsi="Ubuntu-Light" w:cs="Ubuntu-Light"/>
        </w:rPr>
        <w:t>Schneide- und Stanzmaschinen</w:t>
      </w:r>
    </w:p>
    <w:p w14:paraId="00FF573D" w14:textId="1D009D1A" w:rsidR="000A29C2" w:rsidRPr="00291496" w:rsidRDefault="000A29C2" w:rsidP="00291496">
      <w:pPr>
        <w:pStyle w:val="Aufzhlung"/>
        <w:rPr>
          <w:rFonts w:ascii="Ubuntu-Light" w:hAnsi="Ubuntu-Light" w:cs="Ubuntu-Light"/>
        </w:rPr>
      </w:pPr>
      <w:r>
        <w:t xml:space="preserve">Transporteinrichtungen </w:t>
      </w:r>
      <w:r>
        <w:rPr>
          <w:rFonts w:ascii="Ubuntu-Light" w:hAnsi="Ubuntu-Light" w:cs="Ubuntu-Light"/>
        </w:rPr>
        <w:t>wie Hallenlaufkräne, Band- und</w:t>
      </w:r>
      <w:r w:rsidR="00291496">
        <w:rPr>
          <w:rFonts w:ascii="Ubuntu-Light" w:hAnsi="Ubuntu-Light" w:cs="Ubuntu-Light"/>
        </w:rPr>
        <w:t xml:space="preserve"> </w:t>
      </w:r>
      <w:r w:rsidRPr="00291496">
        <w:rPr>
          <w:rFonts w:ascii="Ubuntu-Light" w:hAnsi="Ubuntu-Light" w:cs="Ubuntu-Light"/>
        </w:rPr>
        <w:t>Kettenfördereinrichtungen</w:t>
      </w:r>
    </w:p>
    <w:p w14:paraId="61958CD7" w14:textId="1F4DF777" w:rsidR="000A29C2" w:rsidRDefault="000A29C2" w:rsidP="00291496">
      <w:pPr>
        <w:pStyle w:val="Aufzhlung"/>
        <w:rPr>
          <w:rFonts w:ascii="Ubuntu-Light" w:hAnsi="Ubuntu-Light" w:cs="Ubuntu-Light"/>
        </w:rPr>
      </w:pPr>
      <w:r>
        <w:t xml:space="preserve">Sonstige stationäre Anlagen </w:t>
      </w:r>
      <w:r>
        <w:rPr>
          <w:rFonts w:ascii="Ubuntu-Light" w:hAnsi="Ubuntu-Light" w:cs="Ubuntu-Light"/>
        </w:rPr>
        <w:t>wie Förder-, Lager- und</w:t>
      </w:r>
      <w:r w:rsidR="00291496">
        <w:rPr>
          <w:rFonts w:ascii="Ubuntu-Light" w:hAnsi="Ubuntu-Light" w:cs="Ubuntu-Light"/>
        </w:rPr>
        <w:t xml:space="preserve"> </w:t>
      </w:r>
      <w:r w:rsidRPr="00291496">
        <w:rPr>
          <w:rFonts w:ascii="Ubuntu-Light" w:hAnsi="Ubuntu-Light" w:cs="Ubuntu-Light"/>
        </w:rPr>
        <w:t>Verpackungstechnik</w:t>
      </w:r>
    </w:p>
    <w:p w14:paraId="22F58DF1" w14:textId="77777777" w:rsidR="00EB6652" w:rsidRDefault="00EB6652" w:rsidP="00EB6652">
      <w:pPr>
        <w:pStyle w:val="Aufzhlung"/>
        <w:numPr>
          <w:ilvl w:val="0"/>
          <w:numId w:val="0"/>
        </w:numPr>
        <w:ind w:left="170" w:hanging="170"/>
        <w:rPr>
          <w:rFonts w:ascii="Ubuntu-Light" w:hAnsi="Ubuntu-Light" w:cs="Ubuntu-Light"/>
        </w:rPr>
      </w:pPr>
    </w:p>
    <w:p w14:paraId="5FD19608" w14:textId="77777777" w:rsidR="00EB6652" w:rsidRDefault="00EB6652" w:rsidP="00EB6652">
      <w:pPr>
        <w:pStyle w:val="berschrift2"/>
      </w:pPr>
      <w:r w:rsidRPr="00EB6652">
        <w:t xml:space="preserve">So wird die Versicherungssumme ermittelt: </w:t>
      </w:r>
    </w:p>
    <w:p w14:paraId="3B18773B" w14:textId="4AA96697" w:rsidR="00EB6652" w:rsidRDefault="00EB6652" w:rsidP="00EB6652">
      <w:pPr>
        <w:pStyle w:val="Aufzhlung"/>
        <w:numPr>
          <w:ilvl w:val="0"/>
          <w:numId w:val="0"/>
        </w:numPr>
        <w:ind w:left="170" w:hanging="170"/>
        <w:rPr>
          <w:rFonts w:ascii="Ubuntu-Light" w:hAnsi="Ubuntu-Light" w:cs="Ubuntu-Light"/>
        </w:rPr>
      </w:pPr>
      <w:r w:rsidRPr="00EB6652">
        <w:rPr>
          <w:rFonts w:ascii="Ubuntu-Light" w:hAnsi="Ubuntu-Light" w:cs="Ubuntu-Light"/>
        </w:rPr>
        <w:t>Listenpreis + Bezugskosten = Versicherungssumme</w:t>
      </w:r>
    </w:p>
    <w:p w14:paraId="6EE04A6F" w14:textId="77777777" w:rsidR="00EB6652" w:rsidRPr="00291496" w:rsidRDefault="00EB6652" w:rsidP="00EB6652">
      <w:pPr>
        <w:pStyle w:val="Aufzhlung"/>
        <w:numPr>
          <w:ilvl w:val="0"/>
          <w:numId w:val="0"/>
        </w:numPr>
        <w:ind w:left="170"/>
        <w:rPr>
          <w:rFonts w:ascii="Ubuntu-Light" w:hAnsi="Ubuntu-Light" w:cs="Ubuntu-Light"/>
        </w:rPr>
      </w:pPr>
    </w:p>
    <w:p w14:paraId="7745969E" w14:textId="77777777" w:rsidR="00106F32" w:rsidRDefault="00106F32" w:rsidP="00106F32">
      <w:pPr>
        <w:autoSpaceDE w:val="0"/>
        <w:autoSpaceDN w:val="0"/>
        <w:adjustRightInd w:val="0"/>
        <w:spacing w:line="240" w:lineRule="auto"/>
        <w:rPr>
          <w:rFonts w:ascii="Ubuntu-Bold" w:hAnsi="Ubuntu-Bold" w:cs="Ubuntu-Bold"/>
          <w:b/>
          <w:bCs/>
          <w:color w:val="BF0F3F"/>
          <w:kern w:val="0"/>
          <w:szCs w:val="20"/>
        </w:rPr>
      </w:pPr>
    </w:p>
    <w:p w14:paraId="28BF264F" w14:textId="77777777" w:rsidR="00EB6652" w:rsidRDefault="00EB6652">
      <w:pPr>
        <w:spacing w:after="160" w:line="259" w:lineRule="auto"/>
        <w:rPr>
          <w:rFonts w:ascii="Ubuntu-Bold" w:hAnsi="Ubuntu-Bold" w:cs="Ubuntu-Bold"/>
          <w:b/>
          <w:bCs/>
          <w:color w:val="BF0F3F"/>
          <w:kern w:val="0"/>
          <w:szCs w:val="20"/>
        </w:rPr>
      </w:pPr>
      <w:r>
        <w:rPr>
          <w:rFonts w:ascii="Ubuntu-Bold" w:hAnsi="Ubuntu-Bold" w:cs="Ubuntu-Bold"/>
          <w:b/>
          <w:bCs/>
          <w:color w:val="BF0F3F"/>
          <w:kern w:val="0"/>
          <w:szCs w:val="20"/>
        </w:rPr>
        <w:br w:type="page"/>
      </w:r>
    </w:p>
    <w:p w14:paraId="544F9434" w14:textId="6D807E8B" w:rsidR="00EB6652" w:rsidRDefault="00EB6652" w:rsidP="000A29C2">
      <w:pPr>
        <w:autoSpaceDE w:val="0"/>
        <w:autoSpaceDN w:val="0"/>
        <w:adjustRightInd w:val="0"/>
        <w:spacing w:line="240" w:lineRule="auto"/>
        <w:rPr>
          <w:rFonts w:ascii="Ubuntu-Bold" w:hAnsi="Ubuntu-Bold" w:cs="Ubuntu-Bold"/>
          <w:b/>
          <w:bCs/>
          <w:color w:val="BF0F3F"/>
          <w:kern w:val="0"/>
          <w:szCs w:val="20"/>
        </w:rPr>
      </w:pPr>
      <w:r>
        <w:rPr>
          <w:rFonts w:ascii="Ubuntu-Bold" w:hAnsi="Ubuntu-Bold" w:cs="Ubuntu-Bold"/>
          <w:b/>
          <w:bCs/>
          <w:color w:val="BF0F3F"/>
          <w:kern w:val="0"/>
          <w:szCs w:val="20"/>
        </w:rPr>
        <w:lastRenderedPageBreak/>
        <w:t>Das leistet die Maschinenversicherung:</w:t>
      </w:r>
    </w:p>
    <w:p w14:paraId="1FBCE0D0" w14:textId="564CCCE6" w:rsidR="00EB6652" w:rsidRDefault="00EB6652" w:rsidP="000A29C2">
      <w:pPr>
        <w:autoSpaceDE w:val="0"/>
        <w:autoSpaceDN w:val="0"/>
        <w:adjustRightInd w:val="0"/>
        <w:spacing w:line="240" w:lineRule="auto"/>
        <w:rPr>
          <w:rFonts w:ascii="Ubuntu-Bold" w:hAnsi="Ubuntu-Bold" w:cs="Ubuntu-Bold"/>
          <w:b/>
          <w:bCs/>
          <w:color w:val="BF0F3F"/>
          <w:kern w:val="0"/>
          <w:szCs w:val="20"/>
        </w:rPr>
      </w:pPr>
      <w:r w:rsidRPr="00EB6652">
        <w:rPr>
          <w:noProof/>
        </w:rPr>
        <w:drawing>
          <wp:inline distT="0" distB="0" distL="0" distR="0" wp14:anchorId="5B5D73C3" wp14:editId="5925C385">
            <wp:extent cx="5939790" cy="2049780"/>
            <wp:effectExtent l="0" t="0" r="3810" b="7620"/>
            <wp:docPr id="12569616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961607" name=""/>
                    <pic:cNvPicPr/>
                  </pic:nvPicPr>
                  <pic:blipFill rotWithShape="1">
                    <a:blip r:embed="rId13"/>
                    <a:srcRect t="7041"/>
                    <a:stretch/>
                  </pic:blipFill>
                  <pic:spPr bwMode="auto">
                    <a:xfrm>
                      <a:off x="0" y="0"/>
                      <a:ext cx="5939790" cy="2049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E3C81C" w14:textId="77777777" w:rsidR="00EB6652" w:rsidRDefault="00EB6652" w:rsidP="000A29C2">
      <w:pPr>
        <w:autoSpaceDE w:val="0"/>
        <w:autoSpaceDN w:val="0"/>
        <w:adjustRightInd w:val="0"/>
        <w:spacing w:line="240" w:lineRule="auto"/>
        <w:rPr>
          <w:rFonts w:ascii="Ubuntu-Bold" w:hAnsi="Ubuntu-Bold" w:cs="Ubuntu-Bold"/>
          <w:b/>
          <w:bCs/>
          <w:color w:val="BF0F3F"/>
          <w:kern w:val="0"/>
          <w:szCs w:val="20"/>
        </w:rPr>
      </w:pPr>
    </w:p>
    <w:p w14:paraId="54008167" w14:textId="52F8BDB0" w:rsidR="00EB6652" w:rsidRDefault="00EB6652" w:rsidP="00EB6652">
      <w:pPr>
        <w:pStyle w:val="berschrift2"/>
      </w:pPr>
      <w:r w:rsidRPr="00EB6652">
        <w:t xml:space="preserve">Was nicht versichert ist: </w:t>
      </w:r>
    </w:p>
    <w:p w14:paraId="799934B5" w14:textId="77777777" w:rsidR="00EB6652" w:rsidRDefault="00EB6652" w:rsidP="00EB6652">
      <w:pPr>
        <w:pStyle w:val="Aufzhlung"/>
      </w:pPr>
      <w:r w:rsidRPr="00EB6652">
        <w:t>Hilfs- und Betriebsstoffe</w:t>
      </w:r>
    </w:p>
    <w:p w14:paraId="11229C76" w14:textId="451CB6AF" w:rsidR="00EB6652" w:rsidRDefault="00EB6652" w:rsidP="00EB6652">
      <w:pPr>
        <w:pStyle w:val="Aufzhlung"/>
      </w:pPr>
      <w:r w:rsidRPr="00EB6652">
        <w:t xml:space="preserve">Werkzeuge aller Art  </w:t>
      </w:r>
    </w:p>
    <w:p w14:paraId="1C15267C" w14:textId="441497E4" w:rsidR="00EB6652" w:rsidRDefault="00EB6652" w:rsidP="00EB6652">
      <w:pPr>
        <w:pStyle w:val="Aufzhlung"/>
      </w:pPr>
      <w:r w:rsidRPr="00EB6652">
        <w:t>Sonstige Teile, z.B. Verschleißteile, die während der Lebensdauer der versicherten Sachen erfahrungsgemäß mehrfach ausgewechselt werden müssen</w:t>
      </w:r>
    </w:p>
    <w:p w14:paraId="5510E47E" w14:textId="77777777" w:rsidR="00EB6652" w:rsidRDefault="00EB6652" w:rsidP="000A29C2">
      <w:pPr>
        <w:autoSpaceDE w:val="0"/>
        <w:autoSpaceDN w:val="0"/>
        <w:adjustRightInd w:val="0"/>
        <w:spacing w:line="240" w:lineRule="auto"/>
        <w:rPr>
          <w:rFonts w:ascii="Ubuntu-Bold" w:hAnsi="Ubuntu-Bold" w:cs="Ubuntu-Bold"/>
          <w:b/>
          <w:bCs/>
          <w:color w:val="BF0F3F"/>
          <w:kern w:val="0"/>
          <w:szCs w:val="20"/>
        </w:rPr>
      </w:pPr>
    </w:p>
    <w:p w14:paraId="3B384E54" w14:textId="7F0DF22F" w:rsidR="000A29C2" w:rsidRDefault="000A29C2" w:rsidP="000A29C2">
      <w:pPr>
        <w:autoSpaceDE w:val="0"/>
        <w:autoSpaceDN w:val="0"/>
        <w:adjustRightInd w:val="0"/>
        <w:spacing w:line="240" w:lineRule="auto"/>
        <w:rPr>
          <w:rFonts w:ascii="Ubuntu-Bold" w:hAnsi="Ubuntu-Bold" w:cs="Ubuntu-Bold"/>
          <w:b/>
          <w:bCs/>
          <w:color w:val="BF0F3F"/>
          <w:kern w:val="0"/>
          <w:szCs w:val="20"/>
        </w:rPr>
      </w:pPr>
      <w:r>
        <w:rPr>
          <w:rFonts w:ascii="Ubuntu-Bold" w:hAnsi="Ubuntu-Bold" w:cs="Ubuntu-Bold"/>
          <w:b/>
          <w:bCs/>
          <w:color w:val="BF0F3F"/>
          <w:kern w:val="0"/>
          <w:szCs w:val="20"/>
        </w:rPr>
        <w:t>Das zahlen wir im Schadensfall:</w:t>
      </w:r>
    </w:p>
    <w:p w14:paraId="7D47AB2A" w14:textId="5CC2CCE1" w:rsidR="000A29C2" w:rsidRDefault="000A29C2" w:rsidP="00291496">
      <w:pPr>
        <w:pStyle w:val="Aufzhlung"/>
      </w:pPr>
      <w:r>
        <w:rPr>
          <w:rFonts w:ascii="Ubuntu-Medium" w:hAnsi="Ubuntu-Medium" w:cs="Ubuntu-Medium"/>
        </w:rPr>
        <w:t xml:space="preserve">Teilschaden: </w:t>
      </w:r>
      <w:r>
        <w:t>Reparaturkosten, Kosten der De- und Remontage,</w:t>
      </w:r>
      <w:r w:rsidR="00291496">
        <w:t xml:space="preserve"> </w:t>
      </w:r>
      <w:r>
        <w:t>Transportkosten sowie Aufräumungskosten</w:t>
      </w:r>
    </w:p>
    <w:p w14:paraId="295407CA" w14:textId="34987185" w:rsidR="000A29C2" w:rsidRDefault="000A29C2" w:rsidP="00291496">
      <w:pPr>
        <w:pStyle w:val="Aufzhlung"/>
      </w:pPr>
      <w:r>
        <w:rPr>
          <w:rFonts w:ascii="Ubuntu-Medium" w:hAnsi="Ubuntu-Medium" w:cs="Ubuntu-Medium"/>
        </w:rPr>
        <w:t xml:space="preserve">Totalschaden: </w:t>
      </w:r>
      <w:r>
        <w:t>Zeitwert der versicherten Maschine abzüglich der</w:t>
      </w:r>
      <w:r w:rsidR="00291496">
        <w:t xml:space="preserve"> </w:t>
      </w:r>
      <w:r>
        <w:t>Werte des Altmaterials</w:t>
      </w:r>
    </w:p>
    <w:p w14:paraId="09495C7B" w14:textId="5C28B6AD" w:rsidR="000A29C2" w:rsidRDefault="000A29C2" w:rsidP="00291496">
      <w:pPr>
        <w:pStyle w:val="Aufzhlung"/>
      </w:pPr>
      <w:r>
        <w:rPr>
          <w:rFonts w:ascii="Ubuntu-Medium" w:hAnsi="Ubuntu-Medium" w:cs="Ubuntu-Medium"/>
        </w:rPr>
        <w:t xml:space="preserve">Zusätzlich mitversicherte Kosten: </w:t>
      </w:r>
      <w:r>
        <w:t>Bis zur Höhe der hierfür</w:t>
      </w:r>
      <w:r w:rsidR="00291496">
        <w:t xml:space="preserve"> </w:t>
      </w:r>
      <w:r>
        <w:t>jeweils vereinbarten Versicherungssumme</w:t>
      </w:r>
      <w:r w:rsidR="00291496">
        <w:t xml:space="preserve"> </w:t>
      </w:r>
      <w:r>
        <w:t>werden im Schadensfall</w:t>
      </w:r>
      <w:r w:rsidR="00291496">
        <w:t xml:space="preserve"> </w:t>
      </w:r>
      <w:r>
        <w:t>zusätzliche Kosten ersetzt:</w:t>
      </w:r>
    </w:p>
    <w:p w14:paraId="5E6D8F5B" w14:textId="7ACB8001" w:rsidR="000A29C2" w:rsidRDefault="000A29C2" w:rsidP="00291496">
      <w:pPr>
        <w:pStyle w:val="Aufzhlung"/>
        <w:numPr>
          <w:ilvl w:val="1"/>
          <w:numId w:val="4"/>
        </w:numPr>
      </w:pPr>
      <w:r>
        <w:t>Aufräumungs- und Entsorgungskosten</w:t>
      </w:r>
    </w:p>
    <w:p w14:paraId="2C218A80" w14:textId="68D8B085" w:rsidR="000A29C2" w:rsidRDefault="000A29C2" w:rsidP="00291496">
      <w:pPr>
        <w:pStyle w:val="Aufzhlung"/>
        <w:numPr>
          <w:ilvl w:val="1"/>
          <w:numId w:val="4"/>
        </w:numPr>
      </w:pPr>
      <w:r>
        <w:t>Mehrkosten für Luftfracht</w:t>
      </w:r>
    </w:p>
    <w:p w14:paraId="1DCB0E51" w14:textId="4ADC8438" w:rsidR="000A29C2" w:rsidRDefault="000A29C2" w:rsidP="00291496">
      <w:pPr>
        <w:pStyle w:val="Aufzhlung"/>
        <w:numPr>
          <w:ilvl w:val="1"/>
          <w:numId w:val="4"/>
        </w:numPr>
      </w:pPr>
      <w:r>
        <w:t>Bewegungs- und Schutzkosten</w:t>
      </w:r>
    </w:p>
    <w:p w14:paraId="7D5124F9" w14:textId="5AE34FCF" w:rsidR="00106F32" w:rsidRPr="00EB6652" w:rsidRDefault="000A29C2" w:rsidP="00291496">
      <w:pPr>
        <w:pStyle w:val="Aufzhlung"/>
        <w:numPr>
          <w:ilvl w:val="1"/>
          <w:numId w:val="4"/>
        </w:numPr>
        <w:rPr>
          <w:rFonts w:ascii="Ubuntu-Bold" w:hAnsi="Ubuntu-Bold" w:cs="Ubuntu-Bold"/>
          <w:b/>
          <w:bCs/>
          <w:color w:val="BF0F3F"/>
        </w:rPr>
      </w:pPr>
      <w:r>
        <w:t>Dekontaminations- und Entsorgungskosten für Erdreich</w:t>
      </w:r>
    </w:p>
    <w:p w14:paraId="0D38D90D" w14:textId="1B1D7D48" w:rsidR="00EB6652" w:rsidRPr="00EB6652" w:rsidRDefault="00EB6652" w:rsidP="00EB6652">
      <w:pPr>
        <w:pStyle w:val="Aufzhlung"/>
        <w:numPr>
          <w:ilvl w:val="0"/>
          <w:numId w:val="0"/>
        </w:numPr>
        <w:ind w:left="340"/>
        <w:rPr>
          <w:rFonts w:ascii="Ubuntu-Bold" w:hAnsi="Ubuntu-Bold" w:cs="Ubuntu-Bold"/>
          <w:b/>
          <w:bCs/>
          <w:color w:val="BF0F3F"/>
        </w:rPr>
      </w:pPr>
    </w:p>
    <w:p w14:paraId="5969AD27" w14:textId="22C94564" w:rsidR="00EB6652" w:rsidRDefault="00EB6652" w:rsidP="00EB6652">
      <w:pPr>
        <w:pStyle w:val="Aufzhlung"/>
        <w:numPr>
          <w:ilvl w:val="0"/>
          <w:numId w:val="0"/>
        </w:numPr>
        <w:ind w:left="170" w:hanging="170"/>
      </w:pPr>
    </w:p>
    <w:p w14:paraId="122A1A3C" w14:textId="77777777" w:rsidR="00EB6652" w:rsidRDefault="00EB6652" w:rsidP="00EB6652">
      <w:pPr>
        <w:autoSpaceDE w:val="0"/>
        <w:autoSpaceDN w:val="0"/>
        <w:adjustRightInd w:val="0"/>
        <w:spacing w:line="240" w:lineRule="auto"/>
        <w:rPr>
          <w:rFonts w:ascii="Ubuntu-Bold" w:hAnsi="Ubuntu-Bold" w:cs="Ubuntu-Bold"/>
          <w:b/>
          <w:bCs/>
          <w:color w:val="BF0F3F"/>
          <w:kern w:val="0"/>
          <w:szCs w:val="20"/>
        </w:rPr>
      </w:pPr>
    </w:p>
    <w:p w14:paraId="6ABC8394" w14:textId="77777777" w:rsidR="00EB6652" w:rsidRDefault="00EB6652" w:rsidP="00EB6652">
      <w:pPr>
        <w:autoSpaceDE w:val="0"/>
        <w:autoSpaceDN w:val="0"/>
        <w:adjustRightInd w:val="0"/>
        <w:spacing w:line="240" w:lineRule="auto"/>
        <w:rPr>
          <w:rFonts w:ascii="Ubuntu-Bold" w:hAnsi="Ubuntu-Bold" w:cs="Ubuntu-Bold"/>
          <w:b/>
          <w:bCs/>
          <w:color w:val="BF0F3F"/>
          <w:kern w:val="0"/>
          <w:szCs w:val="20"/>
        </w:rPr>
      </w:pPr>
    </w:p>
    <w:p w14:paraId="0D9A2CD8" w14:textId="734A939D" w:rsidR="00EB6652" w:rsidRDefault="00EB6652" w:rsidP="00EB6652">
      <w:pPr>
        <w:spacing w:after="160" w:line="259" w:lineRule="auto"/>
        <w:rPr>
          <w:color w:val="000000" w:themeColor="text1"/>
          <w:highlight w:val="yellow"/>
        </w:rPr>
      </w:pPr>
      <w:r>
        <w:rPr>
          <w:rFonts w:ascii="Ubuntu" w:hAnsi="Ubuntu"/>
          <w:noProof/>
          <w:color w:val="FFFFFF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C9FE807" wp14:editId="5C66139A">
                <wp:simplePos x="0" y="0"/>
                <wp:positionH relativeFrom="column">
                  <wp:posOffset>-12065</wp:posOffset>
                </wp:positionH>
                <wp:positionV relativeFrom="paragraph">
                  <wp:posOffset>65669</wp:posOffset>
                </wp:positionV>
                <wp:extent cx="3907155" cy="689610"/>
                <wp:effectExtent l="0" t="0" r="0" b="0"/>
                <wp:wrapNone/>
                <wp:docPr id="156650863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7155" cy="68961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D6C339" id="Rechteck 2" o:spid="_x0000_s1026" style="position:absolute;margin-left:-.95pt;margin-top:5.15pt;width:307.65pt;height:54.3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" fillcolor="#f1b41f [3208]" stroked="f" strokeweight="1pt"/>
            </w:pict>
          </mc:Fallback>
        </mc:AlternateContent>
      </w:r>
      <w:r w:rsidRPr="00346403">
        <w:rPr>
          <w:rFonts w:ascii="Ubuntu" w:hAnsi="Ubuntu"/>
          <w:noProof/>
          <w:color w:val="FFFFFF"/>
          <w:shd w:val="clear" w:color="auto" w:fill="004767"/>
        </w:rPr>
        <w:drawing>
          <wp:anchor distT="0" distB="0" distL="114300" distR="114300" simplePos="0" relativeHeight="251667456" behindDoc="1" locked="0" layoutInCell="1" allowOverlap="1" wp14:anchorId="7464574A" wp14:editId="6BEAC395">
            <wp:simplePos x="0" y="0"/>
            <wp:positionH relativeFrom="column">
              <wp:posOffset>3395345</wp:posOffset>
            </wp:positionH>
            <wp:positionV relativeFrom="paragraph">
              <wp:posOffset>42916</wp:posOffset>
            </wp:positionV>
            <wp:extent cx="1488847" cy="724008"/>
            <wp:effectExtent l="0" t="0" r="0" b="0"/>
            <wp:wrapNone/>
            <wp:docPr id="190932479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7FDF033B-A02B-4B4C-9257-757C66489F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>
                      <a:extLst>
                        <a:ext uri="{FF2B5EF4-FFF2-40B4-BE49-F238E27FC236}">
                          <a16:creationId xmlns:a16="http://schemas.microsoft.com/office/drawing/2014/main" id="{7FDF033B-A02B-4B4C-9257-757C66489F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847" cy="724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B71C1A" w14:textId="6F19ADC2" w:rsidR="00EB6652" w:rsidRDefault="00E57945" w:rsidP="00EB6652">
      <w:pPr>
        <w:spacing w:after="160" w:line="259" w:lineRule="auto"/>
        <w:ind w:left="284"/>
        <w:rPr>
          <w:color w:val="000000" w:themeColor="text1"/>
        </w:rPr>
      </w:pPr>
      <w:bookmarkStart w:id="0" w:name="_Hlk221796369"/>
      <w:r>
        <w:rPr>
          <w:color w:val="000000" w:themeColor="text1"/>
        </w:rPr>
        <w:t xml:space="preserve">Alle Informationen zu unseren technischen Versicherungen finden Sie </w:t>
      </w:r>
      <w:hyperlink r:id="rId16" w:history="1">
        <w:r w:rsidRPr="00E57945">
          <w:rPr>
            <w:rStyle w:val="Hyperlink"/>
          </w:rPr>
          <w:t>hier.</w:t>
        </w:r>
      </w:hyperlink>
      <w:r w:rsidR="00EB6652">
        <w:rPr>
          <w:color w:val="000000" w:themeColor="text1"/>
        </w:rPr>
        <w:br/>
      </w:r>
      <w:bookmarkEnd w:id="0"/>
      <w:r w:rsidR="00655DF9">
        <w:rPr>
          <w:color w:val="000000" w:themeColor="text1"/>
        </w:rPr>
        <w:t xml:space="preserve">Benötigen Sie Unterstützung oder haben Sie Fragen? Dann kontaktieren Sie uns. </w:t>
      </w:r>
    </w:p>
    <w:p w14:paraId="076A9210" w14:textId="77777777" w:rsidR="00655DF9" w:rsidRPr="00346403" w:rsidRDefault="00655DF9" w:rsidP="00EB6652">
      <w:pPr>
        <w:spacing w:after="160" w:line="259" w:lineRule="auto"/>
        <w:ind w:left="284"/>
        <w:rPr>
          <w:rFonts w:eastAsia="Times New Roman" w:cs="Arial"/>
          <w:b/>
          <w:bCs/>
          <w:iCs/>
          <w:color w:val="BE0D3E" w:themeColor="accent1"/>
          <w:szCs w:val="28"/>
        </w:rPr>
      </w:pPr>
    </w:p>
    <w:p w14:paraId="0605DE54" w14:textId="01BE1626" w:rsidR="00106F32" w:rsidRPr="00EB6652" w:rsidRDefault="00106F32" w:rsidP="00EB6652">
      <w:pPr>
        <w:autoSpaceDE w:val="0"/>
        <w:autoSpaceDN w:val="0"/>
        <w:adjustRightInd w:val="0"/>
        <w:spacing w:line="240" w:lineRule="auto"/>
        <w:rPr>
          <w:rFonts w:ascii="Ubuntu-Bold" w:hAnsi="Ubuntu-Bold" w:cs="Ubuntu-Bold"/>
          <w:b/>
          <w:bCs/>
          <w:color w:val="BF0F3F"/>
          <w:kern w:val="0"/>
          <w:szCs w:val="20"/>
        </w:rPr>
      </w:pPr>
    </w:p>
    <w:sectPr w:rsidR="00106F32" w:rsidRPr="00EB6652" w:rsidSect="000C6B85">
      <w:headerReference w:type="default" r:id="rId17"/>
      <w:footerReference w:type="default" r:id="rId18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3CBE7" w14:textId="77777777" w:rsidR="003F2E91" w:rsidRPr="007531BB" w:rsidRDefault="003F2E91" w:rsidP="00610E8E">
      <w:pPr>
        <w:spacing w:line="240" w:lineRule="auto"/>
      </w:pPr>
      <w:r w:rsidRPr="007531BB">
        <w:separator/>
      </w:r>
    </w:p>
  </w:endnote>
  <w:endnote w:type="continuationSeparator" w:id="0">
    <w:p w14:paraId="47EE55DE" w14:textId="77777777" w:rsidR="003F2E91" w:rsidRPr="007531BB" w:rsidRDefault="003F2E91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altName w:val="﷽﷽﷽﷽﷽﷽﷽"/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-Light">
    <w:altName w:val="Ubuntu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buntu-Bold">
    <w:altName w:val="Ubuntu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buntu-Medium">
    <w:altName w:val="Ubuntu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0BEAE" w14:textId="79987200" w:rsidR="00355D26" w:rsidRPr="007531BB" w:rsidRDefault="00355D26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3923D0">
      <w:rPr>
        <w:noProof/>
      </w:rPr>
      <w:instrText>2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EB6652">
      <w:rPr>
        <w:noProof/>
      </w:rPr>
      <w:instrText>2</w:instrText>
    </w:r>
    <w:r w:rsidRPr="007531BB">
      <w:fldChar w:fldCharType="end"/>
    </w:r>
    <w:r w:rsidRPr="007531BB">
      <w:instrText xml:space="preserve"> / </w:instrText>
    </w:r>
    <w:fldSimple w:instr=" NUMPAGES  \* Arabic  \* MERGEFORMAT ">
      <w:r w:rsidR="00EB6652">
        <w:rPr>
          <w:noProof/>
        </w:rPr>
        <w:instrText>3</w:instrText>
      </w:r>
    </w:fldSimple>
    <w:r w:rsidRPr="007531BB">
      <w:instrText xml:space="preserve">" " " </w:instrText>
    </w:r>
    <w:r w:rsidRPr="007531BB">
      <w:fldChar w:fldCharType="separate"/>
    </w:r>
    <w:r w:rsidR="003923D0" w:rsidRPr="007531BB">
      <w:rPr>
        <w:noProof/>
      </w:rPr>
      <w:t xml:space="preserve"> </w:t>
    </w:r>
    <w:r w:rsidRPr="007531BB">
      <w:fldChar w:fldCharType="end"/>
    </w:r>
  </w:p>
  <w:p w14:paraId="4CB00C86" w14:textId="1E085680" w:rsidR="00355D26" w:rsidRDefault="00355D26" w:rsidP="001905C8">
    <w:pPr>
      <w:rPr>
        <w:sz w:val="24"/>
        <w:szCs w:val="24"/>
      </w:rPr>
    </w:pPr>
  </w:p>
  <w:p w14:paraId="18DD5F80" w14:textId="40EB2EF6" w:rsidR="00355D26" w:rsidRDefault="00F47C15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888FC9" wp14:editId="382331A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835775" cy="840259"/>
              <wp:effectExtent l="0" t="0" r="22225" b="0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840259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45D729" id="Freeform 5" o:spid="_x0000_s1026" style="position:absolute;margin-left:0;margin-top:0;width:538.25pt;height:66.15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" path="m,l9921,v150,2823,152,5210,-65,6848c9639,8486,9281,9958,8615,9958l,10000c,6676,,3359,,42l,xe" fillcolor="#dcdce0" stroked="f" strokeweight="0">
              <v:path arrowok="t" o:connecttype="custom" o:connectlocs="0,0;6763511,0;6719198,575409;5873163,836730;0,840259;0,3529" o:connectangles="0,0,0,0,0,0"/>
              <w10:wrap anchorx="page" anchory="page"/>
            </v:shape>
          </w:pict>
        </mc:Fallback>
      </mc:AlternateContent>
    </w:r>
  </w:p>
  <w:p w14:paraId="7FA57DC6" w14:textId="77777777" w:rsidR="00355D26" w:rsidRDefault="00355D26" w:rsidP="001905C8">
    <w:pPr>
      <w:rPr>
        <w:sz w:val="24"/>
        <w:szCs w:val="24"/>
      </w:rPr>
    </w:pPr>
  </w:p>
  <w:p w14:paraId="0AD711B0" w14:textId="77777777" w:rsidR="00355D26" w:rsidRPr="00F47C15" w:rsidRDefault="00BC51E7" w:rsidP="001905C8">
    <w:pPr>
      <w:pStyle w:val="Fuzeile"/>
      <w:rPr>
        <w:b/>
        <w:sz w:val="20"/>
        <w:szCs w:val="20"/>
      </w:rPr>
    </w:pPr>
    <w:r w:rsidRPr="00F47C15">
      <w:rPr>
        <w:sz w:val="20"/>
        <w:szCs w:val="20"/>
      </w:rPr>
      <w:t>Alte Leipziger</w:t>
    </w:r>
    <w:r w:rsidR="00355D26" w:rsidRPr="00F47C15">
      <w:rPr>
        <w:sz w:val="20"/>
        <w:szCs w:val="20"/>
      </w:rPr>
      <w:t xml:space="preserve"> Versicherung AG</w:t>
    </w:r>
    <w:r w:rsidR="00960B22" w:rsidRPr="00F47C15">
      <w:rPr>
        <w:sz w:val="20"/>
        <w:szCs w:val="20"/>
      </w:rPr>
      <w:t xml:space="preserve">, </w:t>
    </w:r>
    <w:r w:rsidR="00355D26" w:rsidRPr="00F47C15">
      <w:rPr>
        <w:sz w:val="20"/>
        <w:szCs w:val="20"/>
      </w:rPr>
      <w:t>Vertriebsdirektion Süd</w:t>
    </w:r>
    <w:r w:rsidR="00960B22" w:rsidRPr="00F47C15">
      <w:rPr>
        <w:sz w:val="20"/>
        <w:szCs w:val="20"/>
      </w:rPr>
      <w:t>,</w:t>
    </w:r>
    <w:r w:rsidR="00960B22" w:rsidRPr="00F47C15">
      <w:rPr>
        <w:sz w:val="20"/>
        <w:szCs w:val="20"/>
      </w:rPr>
      <w:br/>
    </w:r>
    <w:hyperlink r:id="rId1" w:history="1">
      <w:r w:rsidR="00355D26" w:rsidRPr="00F47C15">
        <w:rPr>
          <w:rStyle w:val="Hyperlink"/>
          <w:sz w:val="20"/>
          <w:szCs w:val="20"/>
        </w:rPr>
        <w:t>vertriebsservice-sach@alte-leipziger.de</w:t>
      </w:r>
    </w:hyperlink>
  </w:p>
  <w:p w14:paraId="77CE510B" w14:textId="77777777" w:rsidR="00355D26" w:rsidRPr="00F47C15" w:rsidRDefault="00355D26" w:rsidP="001905C8">
    <w:pPr>
      <w:rPr>
        <w:szCs w:val="20"/>
      </w:rPr>
    </w:pPr>
    <w:r w:rsidRPr="00F47C15">
      <w:rPr>
        <w:szCs w:val="20"/>
      </w:rPr>
      <w:t>Karsten Dürrler</w:t>
    </w:r>
    <w:r w:rsidR="00960B22" w:rsidRPr="00F47C15">
      <w:rPr>
        <w:szCs w:val="20"/>
      </w:rPr>
      <w:t xml:space="preserve">, </w:t>
    </w:r>
    <w:r w:rsidRPr="00F47C15">
      <w:rPr>
        <w:szCs w:val="20"/>
      </w:rPr>
      <w:t xml:space="preserve"> </w:t>
    </w:r>
    <w:r w:rsidRPr="00F47C15">
      <w:rPr>
        <w:szCs w:val="20"/>
        <w:lang w:eastAsia="de-DE"/>
      </w:rPr>
      <w:t>Accountmanager Sach</w:t>
    </w:r>
    <w:r w:rsidR="00960B22" w:rsidRPr="00F47C15">
      <w:rPr>
        <w:szCs w:val="20"/>
        <w:lang w:eastAsia="de-DE"/>
      </w:rPr>
      <w:t xml:space="preserve">, </w:t>
    </w:r>
    <w:r w:rsidRPr="00F47C15">
      <w:rPr>
        <w:rFonts w:cs="Times New Roman"/>
        <w:szCs w:val="20"/>
        <w:lang w:eastAsia="de-DE"/>
      </w:rPr>
      <w:t xml:space="preserve">Tel. </w:t>
    </w:r>
    <w:r w:rsidRPr="00F47C15">
      <w:rPr>
        <w:rFonts w:cs="Times New Roman"/>
        <w:szCs w:val="20"/>
        <w:lang w:val="en-US" w:eastAsia="de-DE"/>
      </w:rPr>
      <w:t>(089) 23195-278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1BE7C" w14:textId="77777777"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72894E5F" w14:textId="77777777"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794B96FC" w14:textId="77777777" w:rsidR="003F2E91" w:rsidRPr="007531BB" w:rsidRDefault="003F2E9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430D" w14:textId="77777777" w:rsidR="00355D26" w:rsidRDefault="00355D26">
    <w:pPr>
      <w:pStyle w:val="Kopfzeile"/>
    </w:pPr>
  </w:p>
  <w:p w14:paraId="4016224A" w14:textId="77777777" w:rsidR="00355D26" w:rsidRDefault="00355D26">
    <w:pPr>
      <w:pStyle w:val="Kopfzeile"/>
    </w:pPr>
  </w:p>
  <w:p w14:paraId="2C2E3F2F" w14:textId="77777777" w:rsidR="00355D26" w:rsidRDefault="00355D26">
    <w:pPr>
      <w:pStyle w:val="Kopfzeile"/>
    </w:pPr>
  </w:p>
  <w:p w14:paraId="053AC0CD" w14:textId="77777777" w:rsidR="00355D26" w:rsidRPr="007531BB" w:rsidRDefault="00355D26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20ECC170" wp14:editId="35C5ACF2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/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D8FE8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4D7C"/>
    <w:multiLevelType w:val="multilevel"/>
    <w:tmpl w:val="80F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FB4748"/>
    <w:multiLevelType w:val="multilevel"/>
    <w:tmpl w:val="A83E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B5222B"/>
    <w:multiLevelType w:val="multilevel"/>
    <w:tmpl w:val="86584266"/>
    <w:numStyleLink w:val="ListeAufzhlung"/>
  </w:abstractNum>
  <w:abstractNum w:abstractNumId="3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5" w15:restartNumberingAfterBreak="0">
    <w:nsid w:val="1B9F66B9"/>
    <w:multiLevelType w:val="multilevel"/>
    <w:tmpl w:val="86584266"/>
    <w:numStyleLink w:val="ListeAufzhlung"/>
  </w:abstractNum>
  <w:abstractNum w:abstractNumId="6" w15:restartNumberingAfterBreak="0">
    <w:nsid w:val="1F76375F"/>
    <w:multiLevelType w:val="multilevel"/>
    <w:tmpl w:val="86584266"/>
    <w:numStyleLink w:val="ListeAufzhlung"/>
  </w:abstractNum>
  <w:abstractNum w:abstractNumId="7" w15:restartNumberingAfterBreak="0">
    <w:nsid w:val="2E0D5585"/>
    <w:multiLevelType w:val="multilevel"/>
    <w:tmpl w:val="86584266"/>
    <w:numStyleLink w:val="ListeAufzhlung"/>
  </w:abstractNum>
  <w:abstractNum w:abstractNumId="8" w15:restartNumberingAfterBreak="0">
    <w:nsid w:val="2FB602B0"/>
    <w:multiLevelType w:val="multilevel"/>
    <w:tmpl w:val="86584266"/>
    <w:numStyleLink w:val="ListeAufzhlung"/>
  </w:abstractNum>
  <w:abstractNum w:abstractNumId="9" w15:restartNumberingAfterBreak="0">
    <w:nsid w:val="317A4304"/>
    <w:multiLevelType w:val="hybridMultilevel"/>
    <w:tmpl w:val="E82A11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FE63C5"/>
    <w:multiLevelType w:val="multilevel"/>
    <w:tmpl w:val="605AFC0A"/>
    <w:numStyleLink w:val="ListeNummerierung"/>
  </w:abstractNum>
  <w:abstractNum w:abstractNumId="11" w15:restartNumberingAfterBreak="0">
    <w:nsid w:val="391A68FF"/>
    <w:multiLevelType w:val="multilevel"/>
    <w:tmpl w:val="8812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611B47"/>
    <w:multiLevelType w:val="multilevel"/>
    <w:tmpl w:val="4DF6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BF2FAD"/>
    <w:multiLevelType w:val="multilevel"/>
    <w:tmpl w:val="86584266"/>
    <w:numStyleLink w:val="ListeAufzhlung"/>
  </w:abstractNum>
  <w:abstractNum w:abstractNumId="14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6656F8"/>
    <w:multiLevelType w:val="multilevel"/>
    <w:tmpl w:val="3F5C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673588"/>
    <w:multiLevelType w:val="multilevel"/>
    <w:tmpl w:val="605AFC0A"/>
    <w:numStyleLink w:val="ListeNummerierung"/>
  </w:abstractNum>
  <w:abstractNum w:abstractNumId="18" w15:restartNumberingAfterBreak="0">
    <w:nsid w:val="53407A21"/>
    <w:multiLevelType w:val="multilevel"/>
    <w:tmpl w:val="605AFC0A"/>
    <w:numStyleLink w:val="ListeNummerierung"/>
  </w:abstractNum>
  <w:abstractNum w:abstractNumId="19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400F88"/>
    <w:multiLevelType w:val="multilevel"/>
    <w:tmpl w:val="007A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11803">
    <w:abstractNumId w:val="15"/>
  </w:num>
  <w:num w:numId="2" w16cid:durableId="393161746">
    <w:abstractNumId w:val="20"/>
  </w:num>
  <w:num w:numId="3" w16cid:durableId="1951929198">
    <w:abstractNumId w:val="7"/>
  </w:num>
  <w:num w:numId="4" w16cid:durableId="1924103126">
    <w:abstractNumId w:val="19"/>
  </w:num>
  <w:num w:numId="5" w16cid:durableId="1375155722">
    <w:abstractNumId w:val="5"/>
  </w:num>
  <w:num w:numId="6" w16cid:durableId="949166675">
    <w:abstractNumId w:val="13"/>
  </w:num>
  <w:num w:numId="7" w16cid:durableId="406197208">
    <w:abstractNumId w:val="4"/>
  </w:num>
  <w:num w:numId="8" w16cid:durableId="2045670138">
    <w:abstractNumId w:val="10"/>
  </w:num>
  <w:num w:numId="9" w16cid:durableId="931623366">
    <w:abstractNumId w:val="17"/>
  </w:num>
  <w:num w:numId="10" w16cid:durableId="748038081">
    <w:abstractNumId w:val="18"/>
  </w:num>
  <w:num w:numId="11" w16cid:durableId="9860548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49533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7037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79668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44768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80335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50361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8518107">
    <w:abstractNumId w:val="8"/>
  </w:num>
  <w:num w:numId="19" w16cid:durableId="1331062834">
    <w:abstractNumId w:val="2"/>
  </w:num>
  <w:num w:numId="20" w16cid:durableId="834566313">
    <w:abstractNumId w:val="6"/>
  </w:num>
  <w:num w:numId="21" w16cid:durableId="2022777210">
    <w:abstractNumId w:val="14"/>
  </w:num>
  <w:num w:numId="22" w16cid:durableId="104663559">
    <w:abstractNumId w:val="3"/>
  </w:num>
  <w:num w:numId="23" w16cid:durableId="2000620989">
    <w:abstractNumId w:val="11"/>
  </w:num>
  <w:num w:numId="24" w16cid:durableId="1673023498">
    <w:abstractNumId w:val="21"/>
  </w:num>
  <w:num w:numId="25" w16cid:durableId="872308430">
    <w:abstractNumId w:val="0"/>
  </w:num>
  <w:num w:numId="26" w16cid:durableId="322663785">
    <w:abstractNumId w:val="16"/>
  </w:num>
  <w:num w:numId="27" w16cid:durableId="1149253582">
    <w:abstractNumId w:val="1"/>
  </w:num>
  <w:num w:numId="28" w16cid:durableId="2074503493">
    <w:abstractNumId w:val="12"/>
  </w:num>
  <w:num w:numId="29" w16cid:durableId="19646498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3B80"/>
    <w:rsid w:val="00061C9E"/>
    <w:rsid w:val="00065ECD"/>
    <w:rsid w:val="00076B9D"/>
    <w:rsid w:val="000944BD"/>
    <w:rsid w:val="000A29C2"/>
    <w:rsid w:val="000A760C"/>
    <w:rsid w:val="000B1B6E"/>
    <w:rsid w:val="000B3B9A"/>
    <w:rsid w:val="000C08D8"/>
    <w:rsid w:val="000C22DC"/>
    <w:rsid w:val="000C56C0"/>
    <w:rsid w:val="000C6B85"/>
    <w:rsid w:val="000D2ADE"/>
    <w:rsid w:val="000D4A7B"/>
    <w:rsid w:val="000E38CD"/>
    <w:rsid w:val="000F3F8C"/>
    <w:rsid w:val="000F784E"/>
    <w:rsid w:val="001027B6"/>
    <w:rsid w:val="00103F34"/>
    <w:rsid w:val="00106F32"/>
    <w:rsid w:val="00114532"/>
    <w:rsid w:val="001146CA"/>
    <w:rsid w:val="00117C63"/>
    <w:rsid w:val="0013128F"/>
    <w:rsid w:val="0013290D"/>
    <w:rsid w:val="00146D1D"/>
    <w:rsid w:val="00187E17"/>
    <w:rsid w:val="001905C8"/>
    <w:rsid w:val="00193E7E"/>
    <w:rsid w:val="001A5548"/>
    <w:rsid w:val="001B0EAC"/>
    <w:rsid w:val="001B2ACA"/>
    <w:rsid w:val="001B5CDD"/>
    <w:rsid w:val="001C2B36"/>
    <w:rsid w:val="001D6004"/>
    <w:rsid w:val="001E168D"/>
    <w:rsid w:val="001E37E8"/>
    <w:rsid w:val="002057E1"/>
    <w:rsid w:val="00207528"/>
    <w:rsid w:val="0021390A"/>
    <w:rsid w:val="00213DE1"/>
    <w:rsid w:val="00215A99"/>
    <w:rsid w:val="0023753A"/>
    <w:rsid w:val="00246D0C"/>
    <w:rsid w:val="00255041"/>
    <w:rsid w:val="00255C7A"/>
    <w:rsid w:val="00256C71"/>
    <w:rsid w:val="002705F1"/>
    <w:rsid w:val="00275349"/>
    <w:rsid w:val="00280931"/>
    <w:rsid w:val="00280FBE"/>
    <w:rsid w:val="002850F6"/>
    <w:rsid w:val="00290A7B"/>
    <w:rsid w:val="00291496"/>
    <w:rsid w:val="002A2463"/>
    <w:rsid w:val="002C06E2"/>
    <w:rsid w:val="002C4063"/>
    <w:rsid w:val="002D2681"/>
    <w:rsid w:val="002D5216"/>
    <w:rsid w:val="002D5696"/>
    <w:rsid w:val="002D7280"/>
    <w:rsid w:val="002E1546"/>
    <w:rsid w:val="002E2B3B"/>
    <w:rsid w:val="002E3A97"/>
    <w:rsid w:val="002E3F6C"/>
    <w:rsid w:val="002E7B66"/>
    <w:rsid w:val="00313A61"/>
    <w:rsid w:val="003218FE"/>
    <w:rsid w:val="0032763F"/>
    <w:rsid w:val="00344971"/>
    <w:rsid w:val="00355D26"/>
    <w:rsid w:val="00367C5E"/>
    <w:rsid w:val="0037212C"/>
    <w:rsid w:val="00381B16"/>
    <w:rsid w:val="0038637B"/>
    <w:rsid w:val="003923D0"/>
    <w:rsid w:val="003929B5"/>
    <w:rsid w:val="00395E63"/>
    <w:rsid w:val="003C3D23"/>
    <w:rsid w:val="003C49DF"/>
    <w:rsid w:val="003E0966"/>
    <w:rsid w:val="003E4922"/>
    <w:rsid w:val="003F1A7B"/>
    <w:rsid w:val="003F2E91"/>
    <w:rsid w:val="003F52D6"/>
    <w:rsid w:val="004011E4"/>
    <w:rsid w:val="00403A42"/>
    <w:rsid w:val="00423845"/>
    <w:rsid w:val="004339B3"/>
    <w:rsid w:val="00440399"/>
    <w:rsid w:val="0045727F"/>
    <w:rsid w:val="004613B0"/>
    <w:rsid w:val="00464C34"/>
    <w:rsid w:val="0046789C"/>
    <w:rsid w:val="004708B1"/>
    <w:rsid w:val="00471DF8"/>
    <w:rsid w:val="0047334F"/>
    <w:rsid w:val="00483BB5"/>
    <w:rsid w:val="00487655"/>
    <w:rsid w:val="004A6181"/>
    <w:rsid w:val="004C5F59"/>
    <w:rsid w:val="004F781A"/>
    <w:rsid w:val="0050494D"/>
    <w:rsid w:val="00534B2E"/>
    <w:rsid w:val="005418F8"/>
    <w:rsid w:val="005424BD"/>
    <w:rsid w:val="00545488"/>
    <w:rsid w:val="00551796"/>
    <w:rsid w:val="005579D5"/>
    <w:rsid w:val="00592C15"/>
    <w:rsid w:val="00596DDB"/>
    <w:rsid w:val="00597F63"/>
    <w:rsid w:val="005A07E5"/>
    <w:rsid w:val="005A38DE"/>
    <w:rsid w:val="005B13C0"/>
    <w:rsid w:val="005D1A90"/>
    <w:rsid w:val="005E40CA"/>
    <w:rsid w:val="00603407"/>
    <w:rsid w:val="00607025"/>
    <w:rsid w:val="00607D70"/>
    <w:rsid w:val="00610B90"/>
    <w:rsid w:val="00610E8E"/>
    <w:rsid w:val="00617B9D"/>
    <w:rsid w:val="006547CC"/>
    <w:rsid w:val="00655DF9"/>
    <w:rsid w:val="006631A1"/>
    <w:rsid w:val="00663601"/>
    <w:rsid w:val="00684679"/>
    <w:rsid w:val="00685EEE"/>
    <w:rsid w:val="006949AB"/>
    <w:rsid w:val="006A747A"/>
    <w:rsid w:val="006C0AC4"/>
    <w:rsid w:val="006C442B"/>
    <w:rsid w:val="006D24AE"/>
    <w:rsid w:val="006E72B9"/>
    <w:rsid w:val="00703C82"/>
    <w:rsid w:val="00711329"/>
    <w:rsid w:val="00712CFB"/>
    <w:rsid w:val="00721205"/>
    <w:rsid w:val="00726B41"/>
    <w:rsid w:val="00741106"/>
    <w:rsid w:val="007531BB"/>
    <w:rsid w:val="00753805"/>
    <w:rsid w:val="00755E9A"/>
    <w:rsid w:val="00767E79"/>
    <w:rsid w:val="00786CF8"/>
    <w:rsid w:val="00794531"/>
    <w:rsid w:val="007A0E22"/>
    <w:rsid w:val="007A6BBA"/>
    <w:rsid w:val="007B5D0C"/>
    <w:rsid w:val="007B66DD"/>
    <w:rsid w:val="007C4F45"/>
    <w:rsid w:val="007C6F18"/>
    <w:rsid w:val="007D31DB"/>
    <w:rsid w:val="007D3C37"/>
    <w:rsid w:val="007D474C"/>
    <w:rsid w:val="007E4E74"/>
    <w:rsid w:val="007F124D"/>
    <w:rsid w:val="007F38C4"/>
    <w:rsid w:val="007F464D"/>
    <w:rsid w:val="00802FCD"/>
    <w:rsid w:val="0080364F"/>
    <w:rsid w:val="00806B68"/>
    <w:rsid w:val="00822EE6"/>
    <w:rsid w:val="00833283"/>
    <w:rsid w:val="0083585A"/>
    <w:rsid w:val="00853460"/>
    <w:rsid w:val="00861073"/>
    <w:rsid w:val="0086582D"/>
    <w:rsid w:val="00873257"/>
    <w:rsid w:val="0088167E"/>
    <w:rsid w:val="00891A7E"/>
    <w:rsid w:val="00893D0E"/>
    <w:rsid w:val="008A418C"/>
    <w:rsid w:val="008C5072"/>
    <w:rsid w:val="008C75CE"/>
    <w:rsid w:val="008D37DA"/>
    <w:rsid w:val="008E0537"/>
    <w:rsid w:val="008E428D"/>
    <w:rsid w:val="008E5C8F"/>
    <w:rsid w:val="009118B6"/>
    <w:rsid w:val="00913C4D"/>
    <w:rsid w:val="0091488C"/>
    <w:rsid w:val="00917007"/>
    <w:rsid w:val="009301F7"/>
    <w:rsid w:val="009327CE"/>
    <w:rsid w:val="0094095F"/>
    <w:rsid w:val="00957471"/>
    <w:rsid w:val="009579C0"/>
    <w:rsid w:val="00960171"/>
    <w:rsid w:val="00960B22"/>
    <w:rsid w:val="009616D3"/>
    <w:rsid w:val="0096648D"/>
    <w:rsid w:val="00970F00"/>
    <w:rsid w:val="00972124"/>
    <w:rsid w:val="0097420C"/>
    <w:rsid w:val="00987F6D"/>
    <w:rsid w:val="00992073"/>
    <w:rsid w:val="009A7F09"/>
    <w:rsid w:val="009B63ED"/>
    <w:rsid w:val="009C2E1D"/>
    <w:rsid w:val="009D27DA"/>
    <w:rsid w:val="009D5FE0"/>
    <w:rsid w:val="009E61C5"/>
    <w:rsid w:val="009F006B"/>
    <w:rsid w:val="009F32F3"/>
    <w:rsid w:val="00A02842"/>
    <w:rsid w:val="00A12E00"/>
    <w:rsid w:val="00A1353E"/>
    <w:rsid w:val="00A40800"/>
    <w:rsid w:val="00A575A9"/>
    <w:rsid w:val="00A77313"/>
    <w:rsid w:val="00A92FE8"/>
    <w:rsid w:val="00A94E31"/>
    <w:rsid w:val="00AA3E5B"/>
    <w:rsid w:val="00AA5CAE"/>
    <w:rsid w:val="00AB30B5"/>
    <w:rsid w:val="00AB5F41"/>
    <w:rsid w:val="00AD24FF"/>
    <w:rsid w:val="00AE2096"/>
    <w:rsid w:val="00AE24F6"/>
    <w:rsid w:val="00AE44E8"/>
    <w:rsid w:val="00AE469C"/>
    <w:rsid w:val="00AF10CE"/>
    <w:rsid w:val="00AF7297"/>
    <w:rsid w:val="00B12410"/>
    <w:rsid w:val="00B219EF"/>
    <w:rsid w:val="00B2644A"/>
    <w:rsid w:val="00B60B78"/>
    <w:rsid w:val="00B71D67"/>
    <w:rsid w:val="00B7482A"/>
    <w:rsid w:val="00B80541"/>
    <w:rsid w:val="00B83CD5"/>
    <w:rsid w:val="00BA2BC0"/>
    <w:rsid w:val="00BA7616"/>
    <w:rsid w:val="00BB58F6"/>
    <w:rsid w:val="00BB68CF"/>
    <w:rsid w:val="00BC3541"/>
    <w:rsid w:val="00BC51E7"/>
    <w:rsid w:val="00BD2FD8"/>
    <w:rsid w:val="00BF3FBC"/>
    <w:rsid w:val="00C01CF4"/>
    <w:rsid w:val="00C10601"/>
    <w:rsid w:val="00C10F16"/>
    <w:rsid w:val="00C16C66"/>
    <w:rsid w:val="00C238EE"/>
    <w:rsid w:val="00C55E95"/>
    <w:rsid w:val="00C63E66"/>
    <w:rsid w:val="00C73899"/>
    <w:rsid w:val="00C91C36"/>
    <w:rsid w:val="00CB600F"/>
    <w:rsid w:val="00CC30CF"/>
    <w:rsid w:val="00CC316D"/>
    <w:rsid w:val="00CC4570"/>
    <w:rsid w:val="00CE4E64"/>
    <w:rsid w:val="00CE53B0"/>
    <w:rsid w:val="00D321D4"/>
    <w:rsid w:val="00D330E7"/>
    <w:rsid w:val="00D53EF0"/>
    <w:rsid w:val="00D631E5"/>
    <w:rsid w:val="00D779A4"/>
    <w:rsid w:val="00D85DD2"/>
    <w:rsid w:val="00D87ACE"/>
    <w:rsid w:val="00D9550C"/>
    <w:rsid w:val="00DA3BAC"/>
    <w:rsid w:val="00DB6109"/>
    <w:rsid w:val="00DB7F72"/>
    <w:rsid w:val="00DD1D08"/>
    <w:rsid w:val="00DE49E0"/>
    <w:rsid w:val="00DE7CA2"/>
    <w:rsid w:val="00DF17C4"/>
    <w:rsid w:val="00E06FC3"/>
    <w:rsid w:val="00E13C1E"/>
    <w:rsid w:val="00E16531"/>
    <w:rsid w:val="00E31670"/>
    <w:rsid w:val="00E37E99"/>
    <w:rsid w:val="00E40937"/>
    <w:rsid w:val="00E410E9"/>
    <w:rsid w:val="00E57945"/>
    <w:rsid w:val="00E719D5"/>
    <w:rsid w:val="00E74422"/>
    <w:rsid w:val="00E80F0F"/>
    <w:rsid w:val="00E8104B"/>
    <w:rsid w:val="00EA335F"/>
    <w:rsid w:val="00EA51BB"/>
    <w:rsid w:val="00EB1E9E"/>
    <w:rsid w:val="00EB6652"/>
    <w:rsid w:val="00EC5ED7"/>
    <w:rsid w:val="00ED0D54"/>
    <w:rsid w:val="00ED4933"/>
    <w:rsid w:val="00ED6A60"/>
    <w:rsid w:val="00ED7C03"/>
    <w:rsid w:val="00EE55F7"/>
    <w:rsid w:val="00EF16D3"/>
    <w:rsid w:val="00EF4648"/>
    <w:rsid w:val="00F030E7"/>
    <w:rsid w:val="00F049C4"/>
    <w:rsid w:val="00F06778"/>
    <w:rsid w:val="00F202BC"/>
    <w:rsid w:val="00F25872"/>
    <w:rsid w:val="00F26109"/>
    <w:rsid w:val="00F305E8"/>
    <w:rsid w:val="00F33566"/>
    <w:rsid w:val="00F37B6B"/>
    <w:rsid w:val="00F47C15"/>
    <w:rsid w:val="00F54E70"/>
    <w:rsid w:val="00F63660"/>
    <w:rsid w:val="00F64055"/>
    <w:rsid w:val="00F8007A"/>
    <w:rsid w:val="00FA50B4"/>
    <w:rsid w:val="00FD220C"/>
    <w:rsid w:val="00FE23DF"/>
    <w:rsid w:val="00FE5DBB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84EBB5F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9A7F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E09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9148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E092E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F09"/>
    <w:rPr>
      <w:rFonts w:asciiTheme="majorHAnsi" w:eastAsiaTheme="majorEastAsia" w:hAnsiTheme="majorHAnsi" w:cstheme="majorBidi"/>
      <w:i/>
      <w:iCs/>
      <w:color w:val="8E092E" w:themeColor="accent1" w:themeShade="BF"/>
      <w:kern w:val="4"/>
      <w:sz w:val="20"/>
    </w:rPr>
  </w:style>
  <w:style w:type="paragraph" w:styleId="StandardWeb">
    <w:name w:val="Normal (Web)"/>
    <w:basedOn w:val="Standard"/>
    <w:uiPriority w:val="99"/>
    <w:unhideWhenUsed/>
    <w:rsid w:val="00B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B30B5"/>
    <w:rPr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488C"/>
    <w:rPr>
      <w:rFonts w:asciiTheme="majorHAnsi" w:eastAsiaTheme="majorEastAsia" w:hAnsiTheme="majorHAnsi" w:cstheme="majorBidi"/>
      <w:color w:val="8E092E" w:themeColor="accent1" w:themeShade="BF"/>
      <w:kern w:val="4"/>
      <w:sz w:val="20"/>
    </w:rPr>
  </w:style>
  <w:style w:type="character" w:customStyle="1" w:styleId="normaltextrun">
    <w:name w:val="normaltextrun"/>
    <w:basedOn w:val="Absatz-Standardschriftart"/>
    <w:rsid w:val="0091488C"/>
  </w:style>
  <w:style w:type="character" w:customStyle="1" w:styleId="eop">
    <w:name w:val="eop"/>
    <w:basedOn w:val="Absatz-Standardschriftart"/>
    <w:rsid w:val="0091488C"/>
  </w:style>
  <w:style w:type="character" w:styleId="NichtaufgelsteErwhnung">
    <w:name w:val="Unresolved Mention"/>
    <w:basedOn w:val="Absatz-Standardschriftart"/>
    <w:uiPriority w:val="99"/>
    <w:semiHidden/>
    <w:unhideWhenUsed/>
    <w:rsid w:val="00E57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862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63">
                  <w:marLeft w:val="0"/>
                  <w:marRight w:val="0"/>
                  <w:marTop w:val="0"/>
                  <w:marBottom w:val="375"/>
                  <w:divBdr>
                    <w:top w:val="single" w:sz="6" w:space="0" w:color="898989"/>
                    <w:left w:val="single" w:sz="6" w:space="0" w:color="898989"/>
                    <w:bottom w:val="single" w:sz="6" w:space="0" w:color="898989"/>
                    <w:right w:val="single" w:sz="6" w:space="0" w:color="898989"/>
                  </w:divBdr>
                </w:div>
              </w:divsChild>
            </w:div>
          </w:divsChild>
        </w:div>
      </w:divsChild>
    </w:div>
    <w:div w:id="4611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vermittlerportal.de/sach/sach-gewerbe/sach-technische-versicherung/sach-tv-maschine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A6E5-BCF0-4647-94CC-33EA6DB6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2</Pages>
  <Words>258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Dürrler,Karsten VBS-dz-su</cp:lastModifiedBy>
  <cp:revision>3</cp:revision>
  <cp:lastPrinted>2022-10-04T15:53:00Z</cp:lastPrinted>
  <dcterms:created xsi:type="dcterms:W3CDTF">2026-03-20T17:58:00Z</dcterms:created>
  <dcterms:modified xsi:type="dcterms:W3CDTF">2026-03-20T17:58:00Z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